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E5F9" w14:textId="77777777" w:rsidR="00D00815" w:rsidRDefault="00D00815" w:rsidP="002E200A">
      <w:pPr>
        <w:rPr>
          <w:rFonts w:cs="Calibri"/>
        </w:rPr>
      </w:pPr>
    </w:p>
    <w:p w14:paraId="32AE68B6" w14:textId="77777777" w:rsidR="00933A3E" w:rsidRDefault="00933A3E" w:rsidP="002E200A">
      <w:pPr>
        <w:rPr>
          <w:rFonts w:cs="Calibri"/>
        </w:rPr>
      </w:pPr>
    </w:p>
    <w:tbl>
      <w:tblPr>
        <w:tblW w:w="972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9720"/>
      </w:tblGrid>
      <w:tr w:rsidR="00402B19" w:rsidRPr="00CB6A68" w14:paraId="795F02CB" w14:textId="77777777">
        <w:tc>
          <w:tcPr>
            <w:tcW w:w="9720" w:type="dxa"/>
            <w:tcBorders>
              <w:bottom w:val="single" w:sz="4" w:space="0" w:color="auto"/>
            </w:tcBorders>
          </w:tcPr>
          <w:p w14:paraId="67F3CD21" w14:textId="77777777" w:rsidR="002E200A" w:rsidRPr="002E200A" w:rsidRDefault="00801B9C" w:rsidP="00E31704">
            <w:pPr>
              <w:pStyle w:val="Title"/>
              <w:rPr>
                <w:lang w:val="en-GB"/>
              </w:rPr>
            </w:pPr>
            <w:r>
              <w:rPr>
                <w:lang w:val="en-GB"/>
              </w:rPr>
              <w:t>71</w:t>
            </w:r>
            <w:r w:rsidRPr="002E2133">
              <w:rPr>
                <w:lang w:val="en-GB"/>
              </w:rPr>
              <w:t>st</w:t>
            </w:r>
            <w:r>
              <w:rPr>
                <w:lang w:val="en-GB"/>
              </w:rPr>
              <w:t xml:space="preserve"> </w:t>
            </w:r>
            <w:r w:rsidR="002E200A">
              <w:rPr>
                <w:lang w:val="en-GB"/>
              </w:rPr>
              <w:t>Lindau Nobel Laureate</w:t>
            </w:r>
            <w:r w:rsidR="00AE712E">
              <w:rPr>
                <w:lang w:val="en-GB"/>
              </w:rPr>
              <w:t>s</w:t>
            </w:r>
            <w:r w:rsidR="002E200A">
              <w:rPr>
                <w:lang w:val="en-GB"/>
              </w:rPr>
              <w:t xml:space="preserve"> Meeting</w:t>
            </w:r>
          </w:p>
          <w:p w14:paraId="0F1161FA" w14:textId="77777777" w:rsidR="002E200A" w:rsidRPr="005D4AC8" w:rsidRDefault="00915138" w:rsidP="00E31704">
            <w:pPr>
              <w:pStyle w:val="Subtitle"/>
              <w:rPr>
                <w:b/>
                <w:bCs/>
                <w:sz w:val="21"/>
                <w:szCs w:val="21"/>
                <w:lang w:val="en-GB"/>
              </w:rPr>
            </w:pPr>
            <w:r w:rsidRPr="005D4AC8">
              <w:rPr>
                <w:b/>
                <w:bCs/>
                <w:lang w:val="en-GB"/>
              </w:rPr>
              <w:t xml:space="preserve">Dedicated to </w:t>
            </w:r>
            <w:r w:rsidR="00801B9C" w:rsidRPr="005D4AC8">
              <w:rPr>
                <w:b/>
                <w:bCs/>
                <w:lang w:val="en-GB"/>
              </w:rPr>
              <w:t>Chemistry</w:t>
            </w:r>
          </w:p>
          <w:p w14:paraId="28E87862" w14:textId="77777777" w:rsidR="002E200A" w:rsidRPr="00AE712E" w:rsidRDefault="00684827" w:rsidP="00E310EB">
            <w:pPr>
              <w:pStyle w:val="Subtitle"/>
              <w:rPr>
                <w:lang w:val="en-GB"/>
              </w:rPr>
            </w:pPr>
            <w:r>
              <w:rPr>
                <w:lang w:val="en-GB"/>
              </w:rPr>
              <w:t xml:space="preserve">Lindau, Germany, </w:t>
            </w:r>
            <w:r w:rsidR="00801B9C" w:rsidRPr="00801B9C">
              <w:rPr>
                <w:lang w:val="en-GB"/>
              </w:rPr>
              <w:t>Sunday 26 June – Friday 1 July 2022</w:t>
            </w:r>
          </w:p>
        </w:tc>
      </w:tr>
    </w:tbl>
    <w:p w14:paraId="4CFB129E" w14:textId="77777777" w:rsidR="007B3110" w:rsidRPr="007B3110" w:rsidRDefault="009C2030" w:rsidP="007B3110">
      <w:pPr>
        <w:pStyle w:val="Heading1"/>
        <w:jc w:val="center"/>
      </w:pPr>
      <w:r>
        <w:t>APPLICATION</w:t>
      </w:r>
      <w:r w:rsidR="00E04657">
        <w:t xml:space="preserve"> FORM</w:t>
      </w:r>
    </w:p>
    <w:p w14:paraId="57060E64" w14:textId="77777777" w:rsidR="00933A3E" w:rsidRDefault="00933A3E" w:rsidP="00E33EB4"/>
    <w:p w14:paraId="1E62E7C0" w14:textId="77777777" w:rsidR="00E33EB4" w:rsidRDefault="00165F03" w:rsidP="00E33EB4">
      <w:r>
        <w:t>NOTE:</w:t>
      </w:r>
    </w:p>
    <w:p w14:paraId="536166EC" w14:textId="44D2409A" w:rsidR="00C64412" w:rsidRDefault="00E33EB4" w:rsidP="00D42445">
      <w:pPr>
        <w:pStyle w:val="ListParagraph"/>
        <w:numPr>
          <w:ilvl w:val="0"/>
          <w:numId w:val="42"/>
        </w:numPr>
      </w:pPr>
      <w:r>
        <w:t xml:space="preserve">Before applying please review the application guidelines and eligibility criteria listed at the Academy’s website: </w:t>
      </w:r>
      <w:hyperlink r:id="rId8" w:history="1">
        <w:r w:rsidR="00DD5345">
          <w:rPr>
            <w:rStyle w:val="Hyperlink"/>
          </w:rPr>
          <w:t>https://www.science.org.au/supporting-science/awards-and-opportunities/lindau-nobel-laureate-meetings</w:t>
        </w:r>
      </w:hyperlink>
    </w:p>
    <w:p w14:paraId="5AB65216" w14:textId="77777777" w:rsidR="00E33EB4" w:rsidRDefault="00E33EB4" w:rsidP="00E33EB4">
      <w:pPr>
        <w:pStyle w:val="ListParagraph"/>
        <w:numPr>
          <w:ilvl w:val="0"/>
          <w:numId w:val="42"/>
        </w:numPr>
      </w:pPr>
      <w:r>
        <w:t xml:space="preserve">Applications </w:t>
      </w:r>
      <w:r w:rsidRPr="00E33EB4">
        <w:rPr>
          <w:b/>
        </w:rPr>
        <w:t>will not be accepted</w:t>
      </w:r>
      <w:r>
        <w:t xml:space="preserve"> for researchers who (1) will be </w:t>
      </w:r>
      <w:r w:rsidR="00F72B71">
        <w:t>older than</w:t>
      </w:r>
      <w:r>
        <w:t xml:space="preserve"> 35 years at the time of the meeting, (2) hold a permanent position or (3) have participated </w:t>
      </w:r>
      <w:r w:rsidR="003865F6">
        <w:t xml:space="preserve">on-site </w:t>
      </w:r>
      <w:r>
        <w:t>in a previous Lindau meeting</w:t>
      </w:r>
    </w:p>
    <w:p w14:paraId="1F77F47B" w14:textId="77777777" w:rsidR="00E33EB4" w:rsidRDefault="00165F03" w:rsidP="00165F03">
      <w:pPr>
        <w:pStyle w:val="ListParagraph"/>
        <w:numPr>
          <w:ilvl w:val="0"/>
          <w:numId w:val="42"/>
        </w:numPr>
      </w:pPr>
      <w:r>
        <w:t xml:space="preserve">Ideal applicants will demonstrate a strong commitment to their principal field of studies </w:t>
      </w:r>
      <w:r w:rsidRPr="00165F03">
        <w:rPr>
          <w:b/>
        </w:rPr>
        <w:t>and</w:t>
      </w:r>
      <w:r>
        <w:t xml:space="preserve"> to interdisciplinary work, for example by </w:t>
      </w:r>
      <w:r w:rsidR="00F655B9">
        <w:t xml:space="preserve">undertaking </w:t>
      </w:r>
      <w:r>
        <w:t>double degrees or interdisciplinary projects.</w:t>
      </w:r>
    </w:p>
    <w:p w14:paraId="57EAC808" w14:textId="77777777" w:rsidR="00933A3E" w:rsidRDefault="00933A3E" w:rsidP="00933A3E">
      <w:pPr>
        <w:pStyle w:val="ListParagraph"/>
      </w:pPr>
    </w:p>
    <w:p w14:paraId="6508C155" w14:textId="77777777" w:rsidR="00E31704" w:rsidRPr="00E31704" w:rsidRDefault="006C7A05" w:rsidP="00E31704">
      <w:pPr>
        <w:pStyle w:val="Heading2"/>
        <w:numPr>
          <w:ilvl w:val="0"/>
          <w:numId w:val="39"/>
        </w:numPr>
      </w:pPr>
      <w:r>
        <w:t>Research Office details</w:t>
      </w:r>
    </w:p>
    <w:tbl>
      <w:tblPr>
        <w:tblStyle w:val="GridTable1Light-Accent1"/>
        <w:tblW w:w="8930" w:type="dxa"/>
        <w:tblInd w:w="279" w:type="dxa"/>
        <w:tblLayout w:type="fixed"/>
        <w:tblLook w:val="0600" w:firstRow="0" w:lastRow="0" w:firstColumn="0" w:lastColumn="0" w:noHBand="1" w:noVBand="1"/>
      </w:tblPr>
      <w:tblGrid>
        <w:gridCol w:w="2126"/>
        <w:gridCol w:w="3189"/>
        <w:gridCol w:w="3615"/>
      </w:tblGrid>
      <w:tr w:rsidR="006C7A05" w:rsidRPr="006C7A05" w14:paraId="340F9D65" w14:textId="77777777" w:rsidTr="009D6B81">
        <w:trPr>
          <w:trHeight w:val="461"/>
        </w:trPr>
        <w:tc>
          <w:tcPr>
            <w:tcW w:w="2126" w:type="dxa"/>
            <w:tcBorders>
              <w:right w:val="single" w:sz="12" w:space="0" w:color="4F81BD" w:themeColor="accent1"/>
            </w:tcBorders>
          </w:tcPr>
          <w:p w14:paraId="1BEDBF56" w14:textId="77777777" w:rsidR="006C7A05" w:rsidRPr="006C7A05" w:rsidRDefault="006C7A05" w:rsidP="00E31704">
            <w:r>
              <w:t>Institute name</w:t>
            </w:r>
          </w:p>
        </w:tc>
        <w:tc>
          <w:tcPr>
            <w:tcW w:w="6804" w:type="dxa"/>
            <w:gridSpan w:val="2"/>
            <w:tcBorders>
              <w:left w:val="single" w:sz="12" w:space="0" w:color="4F81BD" w:themeColor="accent1"/>
            </w:tcBorders>
          </w:tcPr>
          <w:p w14:paraId="0AD1F779" w14:textId="77777777" w:rsidR="006C7A05" w:rsidRPr="006C7A05" w:rsidRDefault="006C7A05" w:rsidP="00E31704"/>
        </w:tc>
      </w:tr>
      <w:tr w:rsidR="006C7A05" w:rsidRPr="006C7A05" w14:paraId="7D60F8D8" w14:textId="77777777" w:rsidTr="009D6B81">
        <w:trPr>
          <w:trHeight w:val="461"/>
        </w:trPr>
        <w:tc>
          <w:tcPr>
            <w:tcW w:w="2126" w:type="dxa"/>
            <w:tcBorders>
              <w:right w:val="single" w:sz="12" w:space="0" w:color="4F81BD" w:themeColor="accent1"/>
            </w:tcBorders>
          </w:tcPr>
          <w:p w14:paraId="56160D9F" w14:textId="77777777" w:rsidR="006C7A05" w:rsidRPr="006C7A05" w:rsidRDefault="006C7A05" w:rsidP="00E31704">
            <w:r>
              <w:t>Institute type</w:t>
            </w:r>
          </w:p>
        </w:tc>
        <w:tc>
          <w:tcPr>
            <w:tcW w:w="6804" w:type="dxa"/>
            <w:gridSpan w:val="2"/>
            <w:tcBorders>
              <w:left w:val="single" w:sz="12" w:space="0" w:color="4F81BD" w:themeColor="accent1"/>
            </w:tcBorders>
          </w:tcPr>
          <w:p w14:paraId="2715761D" w14:textId="77777777" w:rsidR="006C7A05" w:rsidRPr="006C7A05" w:rsidRDefault="006C7A05" w:rsidP="00E31704"/>
        </w:tc>
      </w:tr>
      <w:tr w:rsidR="006C7A05" w:rsidRPr="006C7A05" w14:paraId="24E12336" w14:textId="77777777" w:rsidTr="009D6B81">
        <w:trPr>
          <w:trHeight w:val="270"/>
        </w:trPr>
        <w:tc>
          <w:tcPr>
            <w:tcW w:w="2126" w:type="dxa"/>
            <w:vMerge w:val="restart"/>
            <w:tcBorders>
              <w:right w:val="single" w:sz="12" w:space="0" w:color="4F81BD" w:themeColor="accent1"/>
            </w:tcBorders>
          </w:tcPr>
          <w:p w14:paraId="0C376D29" w14:textId="77777777" w:rsidR="006C7A05" w:rsidRDefault="006C7A05" w:rsidP="00E31704">
            <w:r>
              <w:t xml:space="preserve">Contact </w:t>
            </w:r>
            <w:r w:rsidR="009F465D">
              <w:t xml:space="preserve">at </w:t>
            </w:r>
            <w:r>
              <w:t>research office</w:t>
            </w:r>
          </w:p>
        </w:tc>
        <w:tc>
          <w:tcPr>
            <w:tcW w:w="3189" w:type="dxa"/>
            <w:tcBorders>
              <w:left w:val="single" w:sz="12" w:space="0" w:color="4F81BD" w:themeColor="accent1"/>
            </w:tcBorders>
          </w:tcPr>
          <w:p w14:paraId="45636695" w14:textId="77777777" w:rsidR="006C7A05" w:rsidRPr="006C7A05" w:rsidRDefault="006C7A05" w:rsidP="00E31704">
            <w:r>
              <w:t>Name</w:t>
            </w:r>
          </w:p>
        </w:tc>
        <w:tc>
          <w:tcPr>
            <w:tcW w:w="3615" w:type="dxa"/>
          </w:tcPr>
          <w:p w14:paraId="11632DCF" w14:textId="77777777" w:rsidR="006C7A05" w:rsidRPr="006C7A05" w:rsidRDefault="006C7A05" w:rsidP="00E31704">
            <w:r>
              <w:t>Position</w:t>
            </w:r>
          </w:p>
        </w:tc>
      </w:tr>
      <w:tr w:rsidR="006C7A05" w:rsidRPr="006C7A05" w14:paraId="1D581427" w14:textId="77777777" w:rsidTr="009D6B81">
        <w:trPr>
          <w:trHeight w:val="270"/>
        </w:trPr>
        <w:tc>
          <w:tcPr>
            <w:tcW w:w="2126" w:type="dxa"/>
            <w:vMerge/>
            <w:tcBorders>
              <w:right w:val="single" w:sz="12" w:space="0" w:color="4F81BD" w:themeColor="accent1"/>
            </w:tcBorders>
          </w:tcPr>
          <w:p w14:paraId="6C108D41" w14:textId="77777777" w:rsidR="006C7A05" w:rsidRDefault="006C7A05" w:rsidP="00E31704"/>
        </w:tc>
        <w:tc>
          <w:tcPr>
            <w:tcW w:w="3189" w:type="dxa"/>
            <w:tcBorders>
              <w:left w:val="single" w:sz="12" w:space="0" w:color="4F81BD" w:themeColor="accent1"/>
            </w:tcBorders>
          </w:tcPr>
          <w:p w14:paraId="5207F11F" w14:textId="77777777" w:rsidR="006C7A05" w:rsidRPr="006C7A05" w:rsidRDefault="006C7A05" w:rsidP="00E31704"/>
        </w:tc>
        <w:tc>
          <w:tcPr>
            <w:tcW w:w="3615" w:type="dxa"/>
          </w:tcPr>
          <w:p w14:paraId="15BA0B81" w14:textId="77777777" w:rsidR="006C7A05" w:rsidRPr="006C7A05" w:rsidRDefault="006C7A05" w:rsidP="00E31704"/>
        </w:tc>
      </w:tr>
      <w:tr w:rsidR="006C7A05" w:rsidRPr="006C7A05" w14:paraId="034FEAFA" w14:textId="77777777" w:rsidTr="009D6B81">
        <w:trPr>
          <w:trHeight w:val="461"/>
        </w:trPr>
        <w:tc>
          <w:tcPr>
            <w:tcW w:w="2126" w:type="dxa"/>
            <w:tcBorders>
              <w:right w:val="single" w:sz="12" w:space="0" w:color="4F81BD" w:themeColor="accent1"/>
            </w:tcBorders>
          </w:tcPr>
          <w:p w14:paraId="5709F029" w14:textId="77777777" w:rsidR="006C7A05" w:rsidRPr="006C7A05" w:rsidRDefault="00F655B9" w:rsidP="00E31704">
            <w:r>
              <w:t>Full postal address</w:t>
            </w:r>
          </w:p>
        </w:tc>
        <w:tc>
          <w:tcPr>
            <w:tcW w:w="6804" w:type="dxa"/>
            <w:gridSpan w:val="2"/>
            <w:tcBorders>
              <w:left w:val="single" w:sz="12" w:space="0" w:color="4F81BD" w:themeColor="accent1"/>
            </w:tcBorders>
          </w:tcPr>
          <w:p w14:paraId="334F467D" w14:textId="77777777" w:rsidR="006C7A05" w:rsidRPr="006C7A05" w:rsidRDefault="006C7A05" w:rsidP="00E31704"/>
        </w:tc>
      </w:tr>
      <w:tr w:rsidR="006C7A05" w:rsidRPr="006C7A05" w14:paraId="6A71E128" w14:textId="77777777" w:rsidTr="009D6B81">
        <w:trPr>
          <w:trHeight w:val="461"/>
        </w:trPr>
        <w:tc>
          <w:tcPr>
            <w:tcW w:w="2126" w:type="dxa"/>
            <w:tcBorders>
              <w:right w:val="single" w:sz="12" w:space="0" w:color="4F81BD" w:themeColor="accent1"/>
            </w:tcBorders>
          </w:tcPr>
          <w:p w14:paraId="2BF629D3" w14:textId="77777777" w:rsidR="006C7A05" w:rsidRDefault="006C7A05" w:rsidP="00E31704">
            <w:r w:rsidRPr="006C7A05">
              <w:t>Email address</w:t>
            </w:r>
          </w:p>
        </w:tc>
        <w:tc>
          <w:tcPr>
            <w:tcW w:w="6804" w:type="dxa"/>
            <w:gridSpan w:val="2"/>
            <w:tcBorders>
              <w:left w:val="single" w:sz="12" w:space="0" w:color="4F81BD" w:themeColor="accent1"/>
            </w:tcBorders>
          </w:tcPr>
          <w:p w14:paraId="1DAF558E" w14:textId="77777777" w:rsidR="006C7A05" w:rsidRPr="006C7A05" w:rsidRDefault="006C7A05" w:rsidP="00E31704"/>
        </w:tc>
      </w:tr>
      <w:tr w:rsidR="006C7A05" w:rsidRPr="006C7A05" w14:paraId="5FC855B3" w14:textId="77777777" w:rsidTr="009D6B81">
        <w:trPr>
          <w:trHeight w:val="461"/>
        </w:trPr>
        <w:tc>
          <w:tcPr>
            <w:tcW w:w="2126" w:type="dxa"/>
            <w:tcBorders>
              <w:right w:val="single" w:sz="12" w:space="0" w:color="4F81BD" w:themeColor="accent1"/>
            </w:tcBorders>
          </w:tcPr>
          <w:p w14:paraId="2DD79AB1" w14:textId="77777777" w:rsidR="006C7A05" w:rsidRDefault="006C7A05" w:rsidP="00F655B9">
            <w:r>
              <w:t xml:space="preserve">Phone number </w:t>
            </w:r>
          </w:p>
        </w:tc>
        <w:tc>
          <w:tcPr>
            <w:tcW w:w="6804" w:type="dxa"/>
            <w:gridSpan w:val="2"/>
            <w:tcBorders>
              <w:left w:val="single" w:sz="12" w:space="0" w:color="4F81BD" w:themeColor="accent1"/>
            </w:tcBorders>
          </w:tcPr>
          <w:p w14:paraId="43564600" w14:textId="77777777" w:rsidR="006C7A05" w:rsidRPr="006C7A05" w:rsidRDefault="006C7A05" w:rsidP="00E31704"/>
        </w:tc>
      </w:tr>
    </w:tbl>
    <w:p w14:paraId="238C9CDB" w14:textId="77777777" w:rsidR="00E04657" w:rsidRPr="00E04657" w:rsidRDefault="00E04657" w:rsidP="00E04657"/>
    <w:p w14:paraId="646A3574" w14:textId="77777777" w:rsidR="00E04657" w:rsidRPr="00E04657" w:rsidRDefault="00E04657" w:rsidP="00E04657">
      <w:pPr>
        <w:pStyle w:val="Heading2"/>
        <w:numPr>
          <w:ilvl w:val="0"/>
          <w:numId w:val="39"/>
        </w:numPr>
      </w:pPr>
      <w:r w:rsidRPr="00E04657">
        <w:t>Applicant details</w:t>
      </w:r>
    </w:p>
    <w:tbl>
      <w:tblPr>
        <w:tblStyle w:val="GridTable1Light-Accent12"/>
        <w:tblW w:w="8930" w:type="dxa"/>
        <w:tblInd w:w="279" w:type="dxa"/>
        <w:tblLayout w:type="fixed"/>
        <w:tblLook w:val="0620" w:firstRow="1" w:lastRow="0" w:firstColumn="0" w:lastColumn="0" w:noHBand="1" w:noVBand="1"/>
      </w:tblPr>
      <w:tblGrid>
        <w:gridCol w:w="2126"/>
        <w:gridCol w:w="3119"/>
        <w:gridCol w:w="3685"/>
      </w:tblGrid>
      <w:tr w:rsidR="00E04657" w:rsidRPr="00E04657" w14:paraId="597298D1" w14:textId="77777777" w:rsidTr="009D6B81">
        <w:trPr>
          <w:cnfStyle w:val="100000000000" w:firstRow="1" w:lastRow="0" w:firstColumn="0" w:lastColumn="0" w:oddVBand="0" w:evenVBand="0" w:oddHBand="0" w:evenHBand="0" w:firstRowFirstColumn="0" w:firstRowLastColumn="0" w:lastRowFirstColumn="0" w:lastRowLastColumn="0"/>
          <w:trHeight w:val="461"/>
        </w:trPr>
        <w:tc>
          <w:tcPr>
            <w:tcW w:w="2126" w:type="dxa"/>
          </w:tcPr>
          <w:p w14:paraId="5991904F" w14:textId="77777777" w:rsidR="00E04657" w:rsidRPr="00E04657" w:rsidRDefault="00E04657" w:rsidP="00E04657">
            <w:pPr>
              <w:spacing w:after="160" w:line="259" w:lineRule="auto"/>
              <w:rPr>
                <w:bCs w:val="0"/>
              </w:rPr>
            </w:pPr>
            <w:r w:rsidRPr="00E04657">
              <w:rPr>
                <w:b w:val="0"/>
                <w:bCs w:val="0"/>
              </w:rPr>
              <w:t>Title</w:t>
            </w:r>
          </w:p>
        </w:tc>
        <w:tc>
          <w:tcPr>
            <w:tcW w:w="3119" w:type="dxa"/>
          </w:tcPr>
          <w:p w14:paraId="405A197D" w14:textId="77777777" w:rsidR="00E04657" w:rsidRPr="00E04657" w:rsidRDefault="00E04657" w:rsidP="00E04657">
            <w:pPr>
              <w:spacing w:after="160" w:line="259" w:lineRule="auto"/>
              <w:rPr>
                <w:bCs w:val="0"/>
              </w:rPr>
            </w:pPr>
            <w:r w:rsidRPr="00E04657">
              <w:rPr>
                <w:b w:val="0"/>
                <w:bCs w:val="0"/>
              </w:rPr>
              <w:t xml:space="preserve">First name </w:t>
            </w:r>
          </w:p>
        </w:tc>
        <w:tc>
          <w:tcPr>
            <w:tcW w:w="3685" w:type="dxa"/>
          </w:tcPr>
          <w:p w14:paraId="5B90B4BD" w14:textId="77777777" w:rsidR="00E04657" w:rsidRPr="00E04657" w:rsidRDefault="00E04657" w:rsidP="00E04657">
            <w:pPr>
              <w:spacing w:after="160" w:line="259" w:lineRule="auto"/>
              <w:rPr>
                <w:bCs w:val="0"/>
              </w:rPr>
            </w:pPr>
            <w:r w:rsidRPr="00E04657">
              <w:rPr>
                <w:b w:val="0"/>
                <w:bCs w:val="0"/>
              </w:rPr>
              <w:t>Surname</w:t>
            </w:r>
          </w:p>
        </w:tc>
      </w:tr>
      <w:tr w:rsidR="00E04657" w:rsidRPr="00E04657" w14:paraId="6EBD2927" w14:textId="77777777" w:rsidTr="009D6B81">
        <w:trPr>
          <w:trHeight w:val="461"/>
        </w:trPr>
        <w:tc>
          <w:tcPr>
            <w:tcW w:w="2126" w:type="dxa"/>
          </w:tcPr>
          <w:p w14:paraId="1C5D61D2" w14:textId="77777777" w:rsidR="00E04657" w:rsidRPr="00E04657" w:rsidRDefault="00E04657" w:rsidP="00E04657">
            <w:pPr>
              <w:spacing w:after="160" w:line="259" w:lineRule="auto"/>
            </w:pPr>
          </w:p>
        </w:tc>
        <w:tc>
          <w:tcPr>
            <w:tcW w:w="3119" w:type="dxa"/>
          </w:tcPr>
          <w:p w14:paraId="457E6B3D" w14:textId="77777777" w:rsidR="00E04657" w:rsidRPr="00E04657" w:rsidRDefault="00E04657" w:rsidP="00E04657">
            <w:pPr>
              <w:spacing w:after="160" w:line="259" w:lineRule="auto"/>
            </w:pPr>
          </w:p>
        </w:tc>
        <w:tc>
          <w:tcPr>
            <w:tcW w:w="3685" w:type="dxa"/>
          </w:tcPr>
          <w:p w14:paraId="1DE4D49C" w14:textId="77777777" w:rsidR="00E04657" w:rsidRPr="00E04657" w:rsidRDefault="00E04657" w:rsidP="00E04657">
            <w:pPr>
              <w:spacing w:after="160" w:line="259" w:lineRule="auto"/>
            </w:pPr>
          </w:p>
        </w:tc>
      </w:tr>
      <w:tr w:rsidR="009D6B81" w:rsidRPr="00E04657" w14:paraId="56BC623D" w14:textId="77777777" w:rsidTr="009D6B81">
        <w:trPr>
          <w:trHeight w:val="461"/>
        </w:trPr>
        <w:tc>
          <w:tcPr>
            <w:tcW w:w="2126" w:type="dxa"/>
          </w:tcPr>
          <w:p w14:paraId="69E0BE1E" w14:textId="77777777" w:rsidR="009D6B81" w:rsidRPr="00E04657" w:rsidRDefault="009D6B81" w:rsidP="00E04657">
            <w:r>
              <w:t>Preferred Name</w:t>
            </w:r>
          </w:p>
        </w:tc>
        <w:tc>
          <w:tcPr>
            <w:tcW w:w="6804" w:type="dxa"/>
            <w:gridSpan w:val="2"/>
          </w:tcPr>
          <w:p w14:paraId="6DEA75F6" w14:textId="77777777" w:rsidR="009D6B81" w:rsidRPr="00E04657" w:rsidRDefault="009D6B81" w:rsidP="00E04657"/>
        </w:tc>
      </w:tr>
    </w:tbl>
    <w:p w14:paraId="1411B260" w14:textId="77777777" w:rsidR="00E04657" w:rsidRDefault="00E04657" w:rsidP="00E04657"/>
    <w:p w14:paraId="05F4DC27" w14:textId="77777777" w:rsidR="009D6B81" w:rsidRDefault="009D6B81" w:rsidP="00E04657"/>
    <w:p w14:paraId="1DAE7E64" w14:textId="77777777" w:rsidR="00E04657" w:rsidRPr="00E04657" w:rsidRDefault="00E04657" w:rsidP="00E04657"/>
    <w:tbl>
      <w:tblPr>
        <w:tblStyle w:val="GridTable1Light-Accent12"/>
        <w:tblW w:w="8930" w:type="dxa"/>
        <w:tblInd w:w="279" w:type="dxa"/>
        <w:tblLayout w:type="fixed"/>
        <w:tblLook w:val="0620" w:firstRow="1" w:lastRow="0" w:firstColumn="0" w:lastColumn="0" w:noHBand="1" w:noVBand="1"/>
      </w:tblPr>
      <w:tblGrid>
        <w:gridCol w:w="8930"/>
      </w:tblGrid>
      <w:tr w:rsidR="00E04657" w:rsidRPr="00E04657" w14:paraId="34018896" w14:textId="77777777" w:rsidTr="009D6B81">
        <w:trPr>
          <w:cnfStyle w:val="100000000000" w:firstRow="1" w:lastRow="0" w:firstColumn="0" w:lastColumn="0" w:oddVBand="0" w:evenVBand="0" w:oddHBand="0" w:evenHBand="0" w:firstRowFirstColumn="0" w:firstRowLastColumn="0" w:lastRowFirstColumn="0" w:lastRowLastColumn="0"/>
          <w:trHeight w:val="461"/>
        </w:trPr>
        <w:tc>
          <w:tcPr>
            <w:tcW w:w="8930" w:type="dxa"/>
          </w:tcPr>
          <w:p w14:paraId="4A337AF9" w14:textId="77777777" w:rsidR="00E04657" w:rsidRPr="00E04657" w:rsidRDefault="00E04657" w:rsidP="00E04657">
            <w:pPr>
              <w:spacing w:after="160" w:line="259" w:lineRule="auto"/>
            </w:pPr>
            <w:r w:rsidRPr="00E04657">
              <w:rPr>
                <w:b w:val="0"/>
                <w:bCs w:val="0"/>
              </w:rPr>
              <w:t>Applicant’s area of specialisation (five words or less)</w:t>
            </w:r>
          </w:p>
        </w:tc>
      </w:tr>
      <w:tr w:rsidR="00E04657" w:rsidRPr="00E04657" w14:paraId="2193169E" w14:textId="77777777" w:rsidTr="009D6B81">
        <w:trPr>
          <w:trHeight w:val="461"/>
        </w:trPr>
        <w:tc>
          <w:tcPr>
            <w:tcW w:w="8930" w:type="dxa"/>
          </w:tcPr>
          <w:p w14:paraId="39E1AC13" w14:textId="77777777" w:rsidR="00E04657" w:rsidRPr="00E04657" w:rsidRDefault="00E04657" w:rsidP="00E04657">
            <w:pPr>
              <w:spacing w:after="160" w:line="259" w:lineRule="auto"/>
            </w:pPr>
          </w:p>
        </w:tc>
      </w:tr>
    </w:tbl>
    <w:p w14:paraId="22D76A57" w14:textId="77777777" w:rsidR="00E04657" w:rsidRPr="00E04657" w:rsidRDefault="00E04657" w:rsidP="00E04657"/>
    <w:tbl>
      <w:tblPr>
        <w:tblStyle w:val="GridTable1Light-Accent12"/>
        <w:tblW w:w="8930" w:type="dxa"/>
        <w:tblInd w:w="279" w:type="dxa"/>
        <w:tblLayout w:type="fixed"/>
        <w:tblLook w:val="0600" w:firstRow="0" w:lastRow="0" w:firstColumn="0" w:lastColumn="0" w:noHBand="1" w:noVBand="1"/>
      </w:tblPr>
      <w:tblGrid>
        <w:gridCol w:w="2126"/>
        <w:gridCol w:w="3119"/>
        <w:gridCol w:w="3685"/>
      </w:tblGrid>
      <w:tr w:rsidR="00E04657" w:rsidRPr="00E04657" w14:paraId="71BD04FF" w14:textId="77777777" w:rsidTr="009D6B81">
        <w:trPr>
          <w:trHeight w:val="461"/>
        </w:trPr>
        <w:tc>
          <w:tcPr>
            <w:tcW w:w="2126" w:type="dxa"/>
            <w:tcBorders>
              <w:right w:val="single" w:sz="12" w:space="0" w:color="4F81BD" w:themeColor="accent1"/>
            </w:tcBorders>
          </w:tcPr>
          <w:p w14:paraId="3D175543" w14:textId="77777777" w:rsidR="00E04657" w:rsidRPr="00E04657" w:rsidRDefault="00E04657" w:rsidP="00E04657">
            <w:pPr>
              <w:spacing w:after="160" w:line="259" w:lineRule="auto"/>
            </w:pPr>
            <w:r w:rsidRPr="00E04657">
              <w:t>Organisation</w:t>
            </w:r>
          </w:p>
        </w:tc>
        <w:tc>
          <w:tcPr>
            <w:tcW w:w="6804" w:type="dxa"/>
            <w:gridSpan w:val="2"/>
            <w:tcBorders>
              <w:left w:val="single" w:sz="12" w:space="0" w:color="4F81BD" w:themeColor="accent1"/>
            </w:tcBorders>
          </w:tcPr>
          <w:p w14:paraId="432EB405" w14:textId="77777777" w:rsidR="00E04657" w:rsidRPr="00E04657" w:rsidRDefault="00E04657" w:rsidP="00E04657">
            <w:pPr>
              <w:spacing w:after="160" w:line="259" w:lineRule="auto"/>
            </w:pPr>
          </w:p>
        </w:tc>
      </w:tr>
      <w:tr w:rsidR="00E04657" w:rsidRPr="00E04657" w14:paraId="69B823D3" w14:textId="77777777" w:rsidTr="009D6B81">
        <w:trPr>
          <w:trHeight w:val="461"/>
        </w:trPr>
        <w:tc>
          <w:tcPr>
            <w:tcW w:w="2126" w:type="dxa"/>
            <w:tcBorders>
              <w:right w:val="single" w:sz="12" w:space="0" w:color="4F81BD" w:themeColor="accent1"/>
            </w:tcBorders>
          </w:tcPr>
          <w:p w14:paraId="7B759B07" w14:textId="77777777" w:rsidR="00E04657" w:rsidRPr="00E04657" w:rsidRDefault="00E04657" w:rsidP="00E04657">
            <w:pPr>
              <w:spacing w:after="160" w:line="259" w:lineRule="auto"/>
            </w:pPr>
            <w:r w:rsidRPr="00E04657">
              <w:t>Department</w:t>
            </w:r>
          </w:p>
        </w:tc>
        <w:tc>
          <w:tcPr>
            <w:tcW w:w="6804" w:type="dxa"/>
            <w:gridSpan w:val="2"/>
            <w:tcBorders>
              <w:left w:val="single" w:sz="12" w:space="0" w:color="4F81BD" w:themeColor="accent1"/>
            </w:tcBorders>
          </w:tcPr>
          <w:p w14:paraId="69C94710" w14:textId="77777777" w:rsidR="00E04657" w:rsidRPr="00E04657" w:rsidRDefault="00E04657" w:rsidP="00E04657">
            <w:pPr>
              <w:spacing w:after="160" w:line="259" w:lineRule="auto"/>
            </w:pPr>
          </w:p>
        </w:tc>
      </w:tr>
      <w:tr w:rsidR="00E04657" w:rsidRPr="00E04657" w14:paraId="1EE62CFE" w14:textId="77777777" w:rsidTr="009D6B81">
        <w:trPr>
          <w:trHeight w:val="461"/>
        </w:trPr>
        <w:tc>
          <w:tcPr>
            <w:tcW w:w="2126" w:type="dxa"/>
            <w:tcBorders>
              <w:right w:val="single" w:sz="12" w:space="0" w:color="4F81BD" w:themeColor="accent1"/>
            </w:tcBorders>
          </w:tcPr>
          <w:p w14:paraId="58434EE3" w14:textId="77777777" w:rsidR="00E04657" w:rsidRPr="00E04657" w:rsidRDefault="00E04657" w:rsidP="00E04657">
            <w:pPr>
              <w:spacing w:after="160" w:line="259" w:lineRule="auto"/>
            </w:pPr>
            <w:r w:rsidRPr="00E04657">
              <w:t>Full postal address</w:t>
            </w:r>
          </w:p>
        </w:tc>
        <w:tc>
          <w:tcPr>
            <w:tcW w:w="6804" w:type="dxa"/>
            <w:gridSpan w:val="2"/>
            <w:tcBorders>
              <w:left w:val="single" w:sz="12" w:space="0" w:color="4F81BD" w:themeColor="accent1"/>
            </w:tcBorders>
          </w:tcPr>
          <w:p w14:paraId="29363042" w14:textId="77777777" w:rsidR="00E04657" w:rsidRPr="00E04657" w:rsidRDefault="00E04657" w:rsidP="00E04657">
            <w:pPr>
              <w:spacing w:after="160" w:line="259" w:lineRule="auto"/>
            </w:pPr>
          </w:p>
        </w:tc>
      </w:tr>
      <w:tr w:rsidR="00E04657" w:rsidRPr="00E04657" w14:paraId="2F72F69A" w14:textId="77777777" w:rsidTr="009D6B81">
        <w:trPr>
          <w:trHeight w:val="461"/>
        </w:trPr>
        <w:tc>
          <w:tcPr>
            <w:tcW w:w="2126" w:type="dxa"/>
            <w:tcBorders>
              <w:right w:val="single" w:sz="12" w:space="0" w:color="4F81BD" w:themeColor="accent1"/>
            </w:tcBorders>
          </w:tcPr>
          <w:p w14:paraId="7F58DE04" w14:textId="77777777" w:rsidR="00E04657" w:rsidRPr="00E04657" w:rsidRDefault="00E04657" w:rsidP="00E04657">
            <w:pPr>
              <w:spacing w:after="160" w:line="259" w:lineRule="auto"/>
            </w:pPr>
            <w:r w:rsidRPr="00E04657">
              <w:t>Email address</w:t>
            </w:r>
          </w:p>
        </w:tc>
        <w:tc>
          <w:tcPr>
            <w:tcW w:w="6804" w:type="dxa"/>
            <w:gridSpan w:val="2"/>
            <w:tcBorders>
              <w:left w:val="single" w:sz="12" w:space="0" w:color="4F81BD" w:themeColor="accent1"/>
            </w:tcBorders>
          </w:tcPr>
          <w:p w14:paraId="0F4A462D" w14:textId="77777777" w:rsidR="00E04657" w:rsidRPr="00E04657" w:rsidRDefault="00E04657" w:rsidP="00E04657">
            <w:pPr>
              <w:spacing w:after="160" w:line="259" w:lineRule="auto"/>
            </w:pPr>
          </w:p>
        </w:tc>
      </w:tr>
      <w:tr w:rsidR="00E04657" w:rsidRPr="00E04657" w14:paraId="4BD0B05D" w14:textId="77777777" w:rsidTr="009D6B81">
        <w:trPr>
          <w:trHeight w:val="461"/>
        </w:trPr>
        <w:tc>
          <w:tcPr>
            <w:tcW w:w="2126" w:type="dxa"/>
            <w:tcBorders>
              <w:right w:val="single" w:sz="12" w:space="0" w:color="4F81BD" w:themeColor="accent1"/>
            </w:tcBorders>
          </w:tcPr>
          <w:p w14:paraId="686B4C02" w14:textId="77777777" w:rsidR="00E04657" w:rsidRPr="00E04657" w:rsidRDefault="00E04657" w:rsidP="00E04657">
            <w:pPr>
              <w:spacing w:after="160" w:line="259" w:lineRule="auto"/>
            </w:pPr>
            <w:r w:rsidRPr="00E04657">
              <w:t>Gender</w:t>
            </w:r>
          </w:p>
        </w:tc>
        <w:tc>
          <w:tcPr>
            <w:tcW w:w="6804" w:type="dxa"/>
            <w:gridSpan w:val="2"/>
            <w:tcBorders>
              <w:left w:val="single" w:sz="12" w:space="0" w:color="4F81BD" w:themeColor="accent1"/>
            </w:tcBorders>
          </w:tcPr>
          <w:p w14:paraId="774FCF4D" w14:textId="77777777" w:rsidR="00E04657" w:rsidRPr="00E04657" w:rsidRDefault="00E04657" w:rsidP="00E04657">
            <w:pPr>
              <w:spacing w:after="160" w:line="259" w:lineRule="auto"/>
            </w:pPr>
            <w:r w:rsidRPr="00E04657">
              <w:t xml:space="preserve">Male </w:t>
            </w:r>
            <w:r w:rsidRPr="00E04657">
              <w:rPr>
                <w:rFonts w:ascii="Calibri" w:hAnsi="Calibri"/>
              </w:rPr>
              <w:fldChar w:fldCharType="begin">
                <w:ffData>
                  <w:name w:val="Check1"/>
                  <w:enabled/>
                  <w:calcOnExit w:val="0"/>
                  <w:checkBox>
                    <w:sizeAuto/>
                    <w:default w:val="0"/>
                  </w:checkBox>
                </w:ffData>
              </w:fldChar>
            </w:r>
            <w:r w:rsidRPr="00E04657">
              <w:rPr>
                <w:rFonts w:ascii="Calibri" w:hAnsi="Calibri"/>
              </w:rPr>
              <w:instrText xml:space="preserve"> FORMCHECKBOX </w:instrText>
            </w:r>
            <w:r w:rsidR="00DD5345">
              <w:rPr>
                <w:rFonts w:ascii="Calibri" w:hAnsi="Calibri"/>
              </w:rPr>
            </w:r>
            <w:r w:rsidR="00DD5345">
              <w:rPr>
                <w:rFonts w:ascii="Calibri" w:hAnsi="Calibri"/>
              </w:rPr>
              <w:fldChar w:fldCharType="separate"/>
            </w:r>
            <w:r w:rsidRPr="00E04657">
              <w:rPr>
                <w:rFonts w:ascii="Calibri" w:hAnsi="Calibri"/>
              </w:rPr>
              <w:fldChar w:fldCharType="end"/>
            </w:r>
            <w:r w:rsidRPr="00E04657">
              <w:rPr>
                <w:rFonts w:ascii="Calibri" w:hAnsi="Calibri"/>
              </w:rPr>
              <w:t xml:space="preserve">  Female </w:t>
            </w:r>
            <w:r w:rsidRPr="00E04657">
              <w:rPr>
                <w:rFonts w:ascii="Calibri" w:hAnsi="Calibri"/>
              </w:rPr>
              <w:fldChar w:fldCharType="begin">
                <w:ffData>
                  <w:name w:val="Check1"/>
                  <w:enabled/>
                  <w:calcOnExit w:val="0"/>
                  <w:checkBox>
                    <w:sizeAuto/>
                    <w:default w:val="0"/>
                  </w:checkBox>
                </w:ffData>
              </w:fldChar>
            </w:r>
            <w:r w:rsidRPr="00E04657">
              <w:rPr>
                <w:rFonts w:ascii="Calibri" w:hAnsi="Calibri"/>
              </w:rPr>
              <w:instrText xml:space="preserve"> FORMCHECKBOX </w:instrText>
            </w:r>
            <w:r w:rsidR="00DD5345">
              <w:rPr>
                <w:rFonts w:ascii="Calibri" w:hAnsi="Calibri"/>
              </w:rPr>
            </w:r>
            <w:r w:rsidR="00DD5345">
              <w:rPr>
                <w:rFonts w:ascii="Calibri" w:hAnsi="Calibri"/>
              </w:rPr>
              <w:fldChar w:fldCharType="separate"/>
            </w:r>
            <w:r w:rsidRPr="00E04657">
              <w:rPr>
                <w:rFonts w:ascii="Calibri" w:hAnsi="Calibri"/>
              </w:rPr>
              <w:fldChar w:fldCharType="end"/>
            </w:r>
            <w:r w:rsidRPr="00E04657">
              <w:rPr>
                <w:rFonts w:ascii="Calibri" w:hAnsi="Calibri"/>
              </w:rPr>
              <w:t xml:space="preserve"> Other:                                      </w:t>
            </w:r>
            <w:r w:rsidRPr="00E04657">
              <w:rPr>
                <w:rFonts w:ascii="Calibri" w:hAnsi="Calibri"/>
              </w:rPr>
              <w:fldChar w:fldCharType="begin">
                <w:ffData>
                  <w:name w:val="Check1"/>
                  <w:enabled/>
                  <w:calcOnExit w:val="0"/>
                  <w:checkBox>
                    <w:sizeAuto/>
                    <w:default w:val="0"/>
                  </w:checkBox>
                </w:ffData>
              </w:fldChar>
            </w:r>
            <w:r w:rsidRPr="00E04657">
              <w:rPr>
                <w:rFonts w:ascii="Calibri" w:hAnsi="Calibri"/>
              </w:rPr>
              <w:instrText xml:space="preserve"> FORMCHECKBOX </w:instrText>
            </w:r>
            <w:r w:rsidR="00DD5345">
              <w:rPr>
                <w:rFonts w:ascii="Calibri" w:hAnsi="Calibri"/>
              </w:rPr>
            </w:r>
            <w:r w:rsidR="00DD5345">
              <w:rPr>
                <w:rFonts w:ascii="Calibri" w:hAnsi="Calibri"/>
              </w:rPr>
              <w:fldChar w:fldCharType="separate"/>
            </w:r>
            <w:r w:rsidRPr="00E04657">
              <w:rPr>
                <w:rFonts w:ascii="Calibri" w:hAnsi="Calibri"/>
              </w:rPr>
              <w:fldChar w:fldCharType="end"/>
            </w:r>
            <w:r w:rsidRPr="00E04657">
              <w:rPr>
                <w:rFonts w:ascii="Calibri" w:hAnsi="Calibri"/>
              </w:rPr>
              <w:t xml:space="preserve"> Prefer not to state </w:t>
            </w:r>
          </w:p>
        </w:tc>
      </w:tr>
      <w:tr w:rsidR="00E04657" w:rsidRPr="00E04657" w14:paraId="088BFF57" w14:textId="77777777" w:rsidTr="009D6B81">
        <w:trPr>
          <w:trHeight w:val="270"/>
        </w:trPr>
        <w:tc>
          <w:tcPr>
            <w:tcW w:w="2126" w:type="dxa"/>
            <w:vMerge w:val="restart"/>
            <w:tcBorders>
              <w:right w:val="single" w:sz="12" w:space="0" w:color="4F81BD" w:themeColor="accent1"/>
            </w:tcBorders>
          </w:tcPr>
          <w:p w14:paraId="200AAF23" w14:textId="77777777" w:rsidR="00E04657" w:rsidRPr="00E04657" w:rsidRDefault="00E04657" w:rsidP="00E04657">
            <w:pPr>
              <w:spacing w:after="160" w:line="259" w:lineRule="auto"/>
            </w:pPr>
            <w:r w:rsidRPr="00E04657">
              <w:t>Phone number (incl area code)</w:t>
            </w:r>
          </w:p>
        </w:tc>
        <w:tc>
          <w:tcPr>
            <w:tcW w:w="3119" w:type="dxa"/>
            <w:tcBorders>
              <w:left w:val="single" w:sz="12" w:space="0" w:color="4F81BD" w:themeColor="accent1"/>
            </w:tcBorders>
          </w:tcPr>
          <w:p w14:paraId="54ED92E7" w14:textId="77777777" w:rsidR="00E04657" w:rsidRPr="00E04657" w:rsidRDefault="00E04657" w:rsidP="00E04657">
            <w:pPr>
              <w:spacing w:after="160" w:line="259" w:lineRule="auto"/>
            </w:pPr>
            <w:r w:rsidRPr="00E04657">
              <w:t xml:space="preserve">Business hours </w:t>
            </w:r>
          </w:p>
        </w:tc>
        <w:tc>
          <w:tcPr>
            <w:tcW w:w="3685" w:type="dxa"/>
          </w:tcPr>
          <w:p w14:paraId="392982CF" w14:textId="77777777" w:rsidR="00E04657" w:rsidRPr="00E04657" w:rsidRDefault="00E04657" w:rsidP="00E04657">
            <w:pPr>
              <w:spacing w:after="160" w:line="259" w:lineRule="auto"/>
            </w:pPr>
            <w:r w:rsidRPr="00E04657">
              <w:t>Mobile</w:t>
            </w:r>
          </w:p>
        </w:tc>
      </w:tr>
      <w:tr w:rsidR="00E04657" w:rsidRPr="00E04657" w14:paraId="2D8CF60A" w14:textId="77777777" w:rsidTr="009D6B81">
        <w:trPr>
          <w:trHeight w:val="270"/>
        </w:trPr>
        <w:tc>
          <w:tcPr>
            <w:tcW w:w="2126" w:type="dxa"/>
            <w:vMerge/>
            <w:tcBorders>
              <w:right w:val="single" w:sz="12" w:space="0" w:color="4F81BD" w:themeColor="accent1"/>
            </w:tcBorders>
          </w:tcPr>
          <w:p w14:paraId="7DCF72A9" w14:textId="77777777" w:rsidR="00E04657" w:rsidRPr="00E04657" w:rsidRDefault="00E04657" w:rsidP="00E04657">
            <w:pPr>
              <w:spacing w:after="160" w:line="259" w:lineRule="auto"/>
            </w:pPr>
          </w:p>
        </w:tc>
        <w:tc>
          <w:tcPr>
            <w:tcW w:w="3119" w:type="dxa"/>
            <w:tcBorders>
              <w:left w:val="single" w:sz="12" w:space="0" w:color="4F81BD" w:themeColor="accent1"/>
            </w:tcBorders>
          </w:tcPr>
          <w:p w14:paraId="1A6EB73B" w14:textId="77777777" w:rsidR="00E04657" w:rsidRPr="00E04657" w:rsidRDefault="00E04657" w:rsidP="00E04657">
            <w:pPr>
              <w:spacing w:after="160" w:line="259" w:lineRule="auto"/>
            </w:pPr>
          </w:p>
        </w:tc>
        <w:tc>
          <w:tcPr>
            <w:tcW w:w="3685" w:type="dxa"/>
          </w:tcPr>
          <w:p w14:paraId="24781366" w14:textId="77777777" w:rsidR="00E04657" w:rsidRPr="00E04657" w:rsidRDefault="00E04657" w:rsidP="00E04657">
            <w:pPr>
              <w:spacing w:after="160" w:line="259" w:lineRule="auto"/>
            </w:pPr>
          </w:p>
        </w:tc>
      </w:tr>
      <w:tr w:rsidR="00E04657" w:rsidRPr="00E04657" w14:paraId="63694F56" w14:textId="77777777" w:rsidTr="009D6B81">
        <w:trPr>
          <w:trHeight w:val="461"/>
        </w:trPr>
        <w:tc>
          <w:tcPr>
            <w:tcW w:w="2126" w:type="dxa"/>
            <w:tcBorders>
              <w:right w:val="single" w:sz="12" w:space="0" w:color="4F81BD" w:themeColor="accent1"/>
            </w:tcBorders>
          </w:tcPr>
          <w:p w14:paraId="13C7AA23" w14:textId="77777777" w:rsidR="00E04657" w:rsidRPr="00E04657" w:rsidRDefault="00E04657" w:rsidP="00E04657">
            <w:pPr>
              <w:spacing w:after="160" w:line="259" w:lineRule="auto"/>
            </w:pPr>
            <w:r w:rsidRPr="00E04657">
              <w:t>Date of birth</w:t>
            </w:r>
          </w:p>
        </w:tc>
        <w:tc>
          <w:tcPr>
            <w:tcW w:w="6804" w:type="dxa"/>
            <w:gridSpan w:val="2"/>
            <w:tcBorders>
              <w:left w:val="single" w:sz="12" w:space="0" w:color="4F81BD" w:themeColor="accent1"/>
            </w:tcBorders>
          </w:tcPr>
          <w:p w14:paraId="6DD6C5A5" w14:textId="77777777" w:rsidR="00E04657" w:rsidRPr="00E04657" w:rsidRDefault="00E04657" w:rsidP="00E04657">
            <w:pPr>
              <w:spacing w:after="160" w:line="259" w:lineRule="auto"/>
            </w:pPr>
          </w:p>
        </w:tc>
      </w:tr>
      <w:tr w:rsidR="00E04657" w:rsidRPr="00E04657" w14:paraId="5C679091" w14:textId="77777777" w:rsidTr="009D6B81">
        <w:trPr>
          <w:trHeight w:val="461"/>
        </w:trPr>
        <w:tc>
          <w:tcPr>
            <w:tcW w:w="2126" w:type="dxa"/>
            <w:tcBorders>
              <w:right w:val="single" w:sz="12" w:space="0" w:color="4F81BD" w:themeColor="accent1"/>
            </w:tcBorders>
          </w:tcPr>
          <w:p w14:paraId="5A1594F2" w14:textId="77777777" w:rsidR="00E04657" w:rsidRPr="00E04657" w:rsidRDefault="00E04657" w:rsidP="00E04657">
            <w:pPr>
              <w:spacing w:after="160" w:line="259" w:lineRule="auto"/>
            </w:pPr>
            <w:r w:rsidRPr="00E04657">
              <w:t>Place of birth</w:t>
            </w:r>
          </w:p>
        </w:tc>
        <w:tc>
          <w:tcPr>
            <w:tcW w:w="6804" w:type="dxa"/>
            <w:gridSpan w:val="2"/>
            <w:tcBorders>
              <w:left w:val="single" w:sz="12" w:space="0" w:color="4F81BD" w:themeColor="accent1"/>
            </w:tcBorders>
          </w:tcPr>
          <w:p w14:paraId="08FFE7AD" w14:textId="77777777" w:rsidR="00E04657" w:rsidRPr="00E04657" w:rsidRDefault="00E04657" w:rsidP="00E04657">
            <w:pPr>
              <w:spacing w:after="160" w:line="259" w:lineRule="auto"/>
            </w:pPr>
          </w:p>
        </w:tc>
      </w:tr>
    </w:tbl>
    <w:p w14:paraId="0C21F7C6" w14:textId="77777777" w:rsidR="00E04657" w:rsidRPr="00E04657" w:rsidRDefault="00E04657" w:rsidP="00E04657"/>
    <w:p w14:paraId="0E2B2C64" w14:textId="77777777" w:rsidR="00E04657" w:rsidRPr="00E04657" w:rsidRDefault="00E04657" w:rsidP="00E04657">
      <w:pPr>
        <w:rPr>
          <w:rFonts w:cs="Calibri"/>
        </w:rPr>
      </w:pPr>
      <w:r w:rsidRPr="00E04657">
        <w:rPr>
          <w:rFonts w:cs="Calibri"/>
        </w:rPr>
        <w:t xml:space="preserve">Applicant is an </w:t>
      </w:r>
      <w:r w:rsidRPr="00E04657">
        <w:rPr>
          <w:rFonts w:cs="Calibri"/>
          <w:i/>
        </w:rPr>
        <w:t>(select one)</w:t>
      </w:r>
      <w:r w:rsidRPr="00E04657">
        <w:rPr>
          <w:rFonts w:cs="Calibri"/>
        </w:rPr>
        <w:t>:</w:t>
      </w:r>
    </w:p>
    <w:tbl>
      <w:tblPr>
        <w:tblStyle w:val="GridTable1Light-Accent12"/>
        <w:tblW w:w="0" w:type="auto"/>
        <w:tblInd w:w="279" w:type="dxa"/>
        <w:tblLook w:val="0600" w:firstRow="0" w:lastRow="0" w:firstColumn="0" w:lastColumn="0" w:noHBand="1" w:noVBand="1"/>
      </w:tblPr>
      <w:tblGrid>
        <w:gridCol w:w="2126"/>
        <w:gridCol w:w="3119"/>
      </w:tblGrid>
      <w:tr w:rsidR="00E04657" w:rsidRPr="00E04657" w14:paraId="04E9304D" w14:textId="77777777" w:rsidTr="009D6B81">
        <w:tc>
          <w:tcPr>
            <w:tcW w:w="2126" w:type="dxa"/>
            <w:tcBorders>
              <w:right w:val="single" w:sz="12" w:space="0" w:color="4F81BD" w:themeColor="accent1"/>
            </w:tcBorders>
          </w:tcPr>
          <w:p w14:paraId="2952BA6B" w14:textId="77777777" w:rsidR="00E04657" w:rsidRPr="00E04657" w:rsidRDefault="00E04657" w:rsidP="00E04657">
            <w:pPr>
              <w:tabs>
                <w:tab w:val="left" w:pos="2127"/>
              </w:tabs>
              <w:spacing w:after="160" w:line="259" w:lineRule="auto"/>
              <w:rPr>
                <w:rFonts w:cs="Calibri"/>
              </w:rPr>
            </w:pPr>
            <w:r w:rsidRPr="00E04657">
              <w:rPr>
                <w:rFonts w:cs="Calibri"/>
              </w:rPr>
              <w:t>Yes</w:t>
            </w:r>
          </w:p>
        </w:tc>
        <w:tc>
          <w:tcPr>
            <w:tcW w:w="3119" w:type="dxa"/>
            <w:tcBorders>
              <w:left w:val="single" w:sz="12" w:space="0" w:color="4F81BD" w:themeColor="accent1"/>
            </w:tcBorders>
          </w:tcPr>
          <w:p w14:paraId="65C6564A" w14:textId="77777777" w:rsidR="00E04657" w:rsidRPr="00E04657" w:rsidRDefault="00E04657" w:rsidP="00E04657">
            <w:pPr>
              <w:tabs>
                <w:tab w:val="left" w:pos="2127"/>
              </w:tabs>
              <w:spacing w:after="160" w:line="259" w:lineRule="auto"/>
              <w:rPr>
                <w:rFonts w:cs="Calibri"/>
              </w:rPr>
            </w:pPr>
            <w:r w:rsidRPr="00E04657">
              <w:rPr>
                <w:rFonts w:cs="Calibri"/>
              </w:rPr>
              <w:t>Australian Citizen</w:t>
            </w:r>
          </w:p>
        </w:tc>
      </w:tr>
      <w:tr w:rsidR="00E04657" w:rsidRPr="00E04657" w14:paraId="0EF9417A" w14:textId="77777777" w:rsidTr="009D6B81">
        <w:tc>
          <w:tcPr>
            <w:tcW w:w="2126" w:type="dxa"/>
            <w:tcBorders>
              <w:right w:val="single" w:sz="12" w:space="0" w:color="4F81BD" w:themeColor="accent1"/>
            </w:tcBorders>
          </w:tcPr>
          <w:p w14:paraId="00EE9E2B" w14:textId="77777777" w:rsidR="00E04657" w:rsidRPr="00E04657" w:rsidRDefault="00E04657" w:rsidP="00E04657">
            <w:pPr>
              <w:tabs>
                <w:tab w:val="left" w:pos="2127"/>
              </w:tabs>
              <w:spacing w:after="160" w:line="259" w:lineRule="auto"/>
              <w:rPr>
                <w:rFonts w:cs="Calibri"/>
              </w:rPr>
            </w:pPr>
            <w:r w:rsidRPr="00E04657">
              <w:rPr>
                <w:rFonts w:cs="Calibri"/>
              </w:rPr>
              <w:t>Yes</w:t>
            </w:r>
          </w:p>
        </w:tc>
        <w:tc>
          <w:tcPr>
            <w:tcW w:w="3119" w:type="dxa"/>
            <w:tcBorders>
              <w:left w:val="single" w:sz="12" w:space="0" w:color="4F81BD" w:themeColor="accent1"/>
            </w:tcBorders>
          </w:tcPr>
          <w:p w14:paraId="5D3680D5" w14:textId="77777777" w:rsidR="00E04657" w:rsidRPr="00E04657" w:rsidRDefault="00E04657" w:rsidP="00E04657">
            <w:pPr>
              <w:tabs>
                <w:tab w:val="left" w:pos="2127"/>
              </w:tabs>
              <w:spacing w:after="160" w:line="259" w:lineRule="auto"/>
              <w:rPr>
                <w:rFonts w:cs="Calibri"/>
              </w:rPr>
            </w:pPr>
            <w:r w:rsidRPr="00E04657">
              <w:rPr>
                <w:rFonts w:cs="Calibri"/>
              </w:rPr>
              <w:t>Australian Permanent Resident</w:t>
            </w:r>
          </w:p>
        </w:tc>
      </w:tr>
    </w:tbl>
    <w:tbl>
      <w:tblPr>
        <w:tblStyle w:val="GridTable1Light-Accent111"/>
        <w:tblW w:w="0" w:type="auto"/>
        <w:tblInd w:w="279" w:type="dxa"/>
        <w:tblLook w:val="0600" w:firstRow="0" w:lastRow="0" w:firstColumn="0" w:lastColumn="0" w:noHBand="1" w:noVBand="1"/>
      </w:tblPr>
      <w:tblGrid>
        <w:gridCol w:w="2126"/>
        <w:gridCol w:w="6804"/>
      </w:tblGrid>
      <w:tr w:rsidR="00E04657" w:rsidRPr="00E04657" w14:paraId="4F74F4D4" w14:textId="77777777" w:rsidTr="009D6B81">
        <w:tc>
          <w:tcPr>
            <w:tcW w:w="2126" w:type="dxa"/>
            <w:tcBorders>
              <w:right w:val="single" w:sz="12" w:space="0" w:color="4F81BD" w:themeColor="accent1"/>
            </w:tcBorders>
          </w:tcPr>
          <w:p w14:paraId="0B5198F3" w14:textId="77777777" w:rsidR="00E04657" w:rsidRPr="00E04657" w:rsidRDefault="00E04657" w:rsidP="00E04657">
            <w:pPr>
              <w:tabs>
                <w:tab w:val="left" w:pos="2127"/>
              </w:tabs>
              <w:spacing w:after="160" w:line="259" w:lineRule="auto"/>
              <w:rPr>
                <w:rFonts w:cs="Calibri"/>
              </w:rPr>
            </w:pPr>
            <w:r w:rsidRPr="00E04657">
              <w:rPr>
                <w:rFonts w:cs="Calibri"/>
              </w:rPr>
              <w:t>Yes</w:t>
            </w:r>
          </w:p>
        </w:tc>
        <w:tc>
          <w:tcPr>
            <w:tcW w:w="6804" w:type="dxa"/>
            <w:tcBorders>
              <w:left w:val="single" w:sz="12" w:space="0" w:color="4F81BD" w:themeColor="accent1"/>
            </w:tcBorders>
          </w:tcPr>
          <w:p w14:paraId="54655B86" w14:textId="77777777" w:rsidR="00E04657" w:rsidRPr="00E04657" w:rsidRDefault="00E04657" w:rsidP="00E04657">
            <w:pPr>
              <w:tabs>
                <w:tab w:val="left" w:pos="2127"/>
              </w:tabs>
              <w:spacing w:after="160" w:line="259" w:lineRule="auto"/>
              <w:rPr>
                <w:rFonts w:cs="Calibri"/>
                <w:i/>
              </w:rPr>
            </w:pPr>
            <w:r w:rsidRPr="00E04657">
              <w:rPr>
                <w:rFonts w:cs="Calibri"/>
              </w:rPr>
              <w:t xml:space="preserve">Other </w:t>
            </w:r>
            <w:r w:rsidRPr="00E04657">
              <w:rPr>
                <w:rFonts w:cs="Calibri"/>
                <w:i/>
              </w:rPr>
              <w:t>(please specify):</w:t>
            </w:r>
          </w:p>
        </w:tc>
      </w:tr>
    </w:tbl>
    <w:p w14:paraId="54E137FD" w14:textId="77777777" w:rsidR="00933A3E" w:rsidRDefault="00933A3E" w:rsidP="00933A3E">
      <w:pPr>
        <w:pStyle w:val="Heading2"/>
        <w:ind w:left="720"/>
      </w:pPr>
    </w:p>
    <w:p w14:paraId="5F2DCFFB" w14:textId="77777777" w:rsidR="0091153A" w:rsidRPr="0091153A" w:rsidRDefault="005B01C7" w:rsidP="00E04657">
      <w:pPr>
        <w:pStyle w:val="Heading2"/>
        <w:numPr>
          <w:ilvl w:val="0"/>
          <w:numId w:val="39"/>
        </w:numPr>
      </w:pPr>
      <w:r>
        <w:t>Early Career Researcher s</w:t>
      </w:r>
      <w:r w:rsidR="0091153A">
        <w:t>tatus</w:t>
      </w:r>
    </w:p>
    <w:p w14:paraId="7B90BFAC" w14:textId="77777777" w:rsidR="0091153A" w:rsidRPr="00583EAB" w:rsidRDefault="0091153A" w:rsidP="009D6B81">
      <w:pPr>
        <w:spacing w:after="0"/>
        <w:rPr>
          <w:i/>
        </w:rPr>
      </w:pPr>
      <w:r w:rsidRPr="00E31704">
        <w:rPr>
          <w:i/>
        </w:rPr>
        <w:t>Note: Selection will favour students currently undertaking doctoral studies</w:t>
      </w:r>
      <w:r w:rsidR="009F465D" w:rsidRPr="00E31704">
        <w:rPr>
          <w:i/>
        </w:rPr>
        <w:t xml:space="preserve"> or postdoctoral fellows</w:t>
      </w:r>
    </w:p>
    <w:p w14:paraId="7B163479" w14:textId="77777777" w:rsidR="0091153A" w:rsidRDefault="0091153A" w:rsidP="00E31704">
      <w:r>
        <w:t>Please select one</w:t>
      </w:r>
      <w:r w:rsidR="00583EAB">
        <w:t xml:space="preserve"> and complete relevant details:</w:t>
      </w:r>
    </w:p>
    <w:tbl>
      <w:tblPr>
        <w:tblStyle w:val="GridTable1Light-Accent1"/>
        <w:tblW w:w="0" w:type="auto"/>
        <w:tblInd w:w="269" w:type="dxa"/>
        <w:tblLook w:val="0600" w:firstRow="0" w:lastRow="0" w:firstColumn="0" w:lastColumn="0" w:noHBand="1" w:noVBand="1"/>
      </w:tblPr>
      <w:tblGrid>
        <w:gridCol w:w="1966"/>
        <w:gridCol w:w="7009"/>
      </w:tblGrid>
      <w:tr w:rsidR="00E31EA9" w:rsidRPr="00E31EA9" w14:paraId="7373F2FF" w14:textId="77777777" w:rsidTr="009D6B81">
        <w:tc>
          <w:tcPr>
            <w:tcW w:w="1966" w:type="dxa"/>
            <w:tcBorders>
              <w:top w:val="single" w:sz="12" w:space="0" w:color="4F81BD" w:themeColor="accent1"/>
              <w:left w:val="single" w:sz="12" w:space="0" w:color="4F81BD" w:themeColor="accent1"/>
            </w:tcBorders>
          </w:tcPr>
          <w:p w14:paraId="1DE80410" w14:textId="77777777" w:rsidR="00E31EA9" w:rsidRPr="00583EAB" w:rsidRDefault="00E31EA9" w:rsidP="00583EAB">
            <w:pPr>
              <w:rPr>
                <w:b/>
              </w:rPr>
            </w:pPr>
            <w:r w:rsidRPr="00583EAB">
              <w:rPr>
                <w:b/>
              </w:rPr>
              <w:t>Yes</w:t>
            </w:r>
            <w:r w:rsidR="005B01C7">
              <w:rPr>
                <w:b/>
              </w:rPr>
              <w:t xml:space="preserve"> / No</w:t>
            </w:r>
          </w:p>
        </w:tc>
        <w:tc>
          <w:tcPr>
            <w:tcW w:w="7009" w:type="dxa"/>
            <w:tcBorders>
              <w:top w:val="single" w:sz="12" w:space="0" w:color="4F81BD" w:themeColor="accent1"/>
              <w:right w:val="single" w:sz="12" w:space="0" w:color="4F81BD" w:themeColor="accent1"/>
            </w:tcBorders>
          </w:tcPr>
          <w:p w14:paraId="68F0A843" w14:textId="77777777" w:rsidR="00583EAB" w:rsidRPr="00F655B9" w:rsidRDefault="00E31EA9" w:rsidP="00583EAB">
            <w:r w:rsidRPr="00E31EA9">
              <w:t>Applicant is enrolled in a research higher degree</w:t>
            </w:r>
            <w:r w:rsidR="009F465D">
              <w:t>*</w:t>
            </w:r>
            <w:r w:rsidRPr="00E31EA9">
              <w:t xml:space="preserve"> at an Australian University</w:t>
            </w:r>
          </w:p>
        </w:tc>
      </w:tr>
      <w:tr w:rsidR="00583EAB" w:rsidRPr="00E31EA9" w14:paraId="26022AD3" w14:textId="77777777" w:rsidTr="009D6B81">
        <w:trPr>
          <w:trHeight w:val="347"/>
        </w:trPr>
        <w:tc>
          <w:tcPr>
            <w:tcW w:w="1966" w:type="dxa"/>
            <w:tcBorders>
              <w:left w:val="single" w:sz="12" w:space="0" w:color="4F81BD" w:themeColor="accent1"/>
            </w:tcBorders>
          </w:tcPr>
          <w:p w14:paraId="423E069D" w14:textId="77777777" w:rsidR="00583EAB" w:rsidRPr="00583EAB" w:rsidRDefault="00583EAB" w:rsidP="00583EAB">
            <w:r w:rsidRPr="00583EAB">
              <w:t>Institution</w:t>
            </w:r>
          </w:p>
        </w:tc>
        <w:tc>
          <w:tcPr>
            <w:tcW w:w="7009" w:type="dxa"/>
            <w:tcBorders>
              <w:right w:val="single" w:sz="12" w:space="0" w:color="4F81BD" w:themeColor="accent1"/>
            </w:tcBorders>
          </w:tcPr>
          <w:p w14:paraId="6090971D" w14:textId="77777777" w:rsidR="00583EAB" w:rsidRPr="00E31EA9" w:rsidRDefault="00583EAB" w:rsidP="00583EAB"/>
        </w:tc>
      </w:tr>
      <w:tr w:rsidR="00583EAB" w:rsidRPr="00E31EA9" w14:paraId="44F19E2A" w14:textId="77777777" w:rsidTr="009D6B81">
        <w:trPr>
          <w:trHeight w:val="351"/>
        </w:trPr>
        <w:tc>
          <w:tcPr>
            <w:tcW w:w="1966" w:type="dxa"/>
            <w:tcBorders>
              <w:left w:val="single" w:sz="12" w:space="0" w:color="4F81BD" w:themeColor="accent1"/>
            </w:tcBorders>
          </w:tcPr>
          <w:p w14:paraId="3C319AB9" w14:textId="77777777" w:rsidR="00583EAB" w:rsidRPr="00583EAB" w:rsidRDefault="00583EAB" w:rsidP="00583EAB">
            <w:r w:rsidRPr="00583EAB">
              <w:t>Degree title</w:t>
            </w:r>
          </w:p>
        </w:tc>
        <w:tc>
          <w:tcPr>
            <w:tcW w:w="7009" w:type="dxa"/>
            <w:tcBorders>
              <w:right w:val="single" w:sz="12" w:space="0" w:color="4F81BD" w:themeColor="accent1"/>
            </w:tcBorders>
          </w:tcPr>
          <w:p w14:paraId="56097C47" w14:textId="77777777" w:rsidR="00583EAB" w:rsidRPr="00E31EA9" w:rsidRDefault="00583EAB" w:rsidP="00583EAB"/>
        </w:tc>
      </w:tr>
      <w:tr w:rsidR="00583EAB" w:rsidRPr="00E31EA9" w14:paraId="729F5352" w14:textId="77777777" w:rsidTr="009D6B81">
        <w:trPr>
          <w:trHeight w:val="511"/>
        </w:trPr>
        <w:tc>
          <w:tcPr>
            <w:tcW w:w="1966" w:type="dxa"/>
            <w:tcBorders>
              <w:left w:val="single" w:sz="12" w:space="0" w:color="4F81BD" w:themeColor="accent1"/>
            </w:tcBorders>
          </w:tcPr>
          <w:p w14:paraId="044D7A18" w14:textId="77777777" w:rsidR="00583EAB" w:rsidRPr="00583EAB" w:rsidRDefault="00583EAB" w:rsidP="00583EAB">
            <w:r w:rsidRPr="00583EAB">
              <w:t>Thesis title</w:t>
            </w:r>
          </w:p>
        </w:tc>
        <w:tc>
          <w:tcPr>
            <w:tcW w:w="7009" w:type="dxa"/>
            <w:tcBorders>
              <w:right w:val="single" w:sz="12" w:space="0" w:color="4F81BD" w:themeColor="accent1"/>
            </w:tcBorders>
          </w:tcPr>
          <w:p w14:paraId="2B518D1D" w14:textId="77777777" w:rsidR="00583EAB" w:rsidRPr="00E31EA9" w:rsidRDefault="00583EAB" w:rsidP="00583EAB"/>
        </w:tc>
      </w:tr>
      <w:tr w:rsidR="00583EAB" w:rsidRPr="00E31EA9" w14:paraId="7C9FA341" w14:textId="77777777" w:rsidTr="009D6B81">
        <w:tc>
          <w:tcPr>
            <w:tcW w:w="1966" w:type="dxa"/>
            <w:tcBorders>
              <w:left w:val="single" w:sz="12" w:space="0" w:color="4F81BD" w:themeColor="accent1"/>
            </w:tcBorders>
          </w:tcPr>
          <w:p w14:paraId="654C5D0F" w14:textId="77777777" w:rsidR="00583EAB" w:rsidRPr="00583EAB" w:rsidRDefault="00583EAB" w:rsidP="00583EAB">
            <w:r w:rsidRPr="00583EAB">
              <w:t>Date of commencement</w:t>
            </w:r>
          </w:p>
        </w:tc>
        <w:tc>
          <w:tcPr>
            <w:tcW w:w="7009" w:type="dxa"/>
            <w:tcBorders>
              <w:right w:val="single" w:sz="12" w:space="0" w:color="4F81BD" w:themeColor="accent1"/>
            </w:tcBorders>
          </w:tcPr>
          <w:p w14:paraId="3D9AF46C" w14:textId="77777777" w:rsidR="00583EAB" w:rsidRPr="00E31EA9" w:rsidRDefault="00583EAB" w:rsidP="00583EAB"/>
        </w:tc>
      </w:tr>
      <w:tr w:rsidR="00583EAB" w:rsidRPr="00E31EA9" w14:paraId="5F214A47" w14:textId="77777777" w:rsidTr="009D6B81">
        <w:tc>
          <w:tcPr>
            <w:tcW w:w="1966" w:type="dxa"/>
            <w:tcBorders>
              <w:left w:val="single" w:sz="12" w:space="0" w:color="4F81BD" w:themeColor="accent1"/>
              <w:bottom w:val="single" w:sz="12" w:space="0" w:color="4F81BD" w:themeColor="accent1"/>
            </w:tcBorders>
          </w:tcPr>
          <w:p w14:paraId="1346F485" w14:textId="77777777" w:rsidR="00583EAB" w:rsidRPr="00583EAB" w:rsidRDefault="00583EAB" w:rsidP="00583EAB">
            <w:r w:rsidRPr="00583EAB">
              <w:t>Expected date of completion</w:t>
            </w:r>
          </w:p>
        </w:tc>
        <w:tc>
          <w:tcPr>
            <w:tcW w:w="7009" w:type="dxa"/>
            <w:tcBorders>
              <w:bottom w:val="single" w:sz="12" w:space="0" w:color="4F81BD" w:themeColor="accent1"/>
              <w:right w:val="single" w:sz="12" w:space="0" w:color="4F81BD" w:themeColor="accent1"/>
            </w:tcBorders>
          </w:tcPr>
          <w:p w14:paraId="241F4831" w14:textId="77777777" w:rsidR="00583EAB" w:rsidRPr="00E31EA9" w:rsidRDefault="00583EAB" w:rsidP="00583EAB"/>
        </w:tc>
      </w:tr>
      <w:tr w:rsidR="00E31EA9" w:rsidRPr="00E31EA9" w14:paraId="2DEBE23D" w14:textId="77777777" w:rsidTr="009D6B81">
        <w:tc>
          <w:tcPr>
            <w:tcW w:w="1966" w:type="dxa"/>
            <w:tcBorders>
              <w:top w:val="single" w:sz="12" w:space="0" w:color="4F81BD" w:themeColor="accent1"/>
              <w:left w:val="single" w:sz="12" w:space="0" w:color="4F81BD" w:themeColor="accent1"/>
              <w:bottom w:val="single" w:sz="4" w:space="0" w:color="DBE5F1" w:themeColor="accent1" w:themeTint="33"/>
            </w:tcBorders>
          </w:tcPr>
          <w:p w14:paraId="1B2B74C4" w14:textId="77777777" w:rsidR="00E31EA9" w:rsidRPr="00583EAB" w:rsidRDefault="00E31EA9" w:rsidP="00583EAB">
            <w:pPr>
              <w:rPr>
                <w:b/>
              </w:rPr>
            </w:pPr>
            <w:r w:rsidRPr="00583EAB">
              <w:rPr>
                <w:b/>
              </w:rPr>
              <w:lastRenderedPageBreak/>
              <w:t>Yes</w:t>
            </w:r>
            <w:r w:rsidR="005B01C7">
              <w:rPr>
                <w:b/>
              </w:rPr>
              <w:t xml:space="preserve"> / No</w:t>
            </w:r>
          </w:p>
        </w:tc>
        <w:tc>
          <w:tcPr>
            <w:tcW w:w="7009" w:type="dxa"/>
            <w:tcBorders>
              <w:top w:val="single" w:sz="12" w:space="0" w:color="4F81BD" w:themeColor="accent1"/>
              <w:bottom w:val="single" w:sz="4" w:space="0" w:color="DBE5F1" w:themeColor="accent1" w:themeTint="33"/>
              <w:right w:val="single" w:sz="12" w:space="0" w:color="4F81BD" w:themeColor="accent1"/>
            </w:tcBorders>
          </w:tcPr>
          <w:p w14:paraId="6D2B370D" w14:textId="77777777" w:rsidR="00583EAB" w:rsidRPr="00F655B9" w:rsidRDefault="00E31EA9" w:rsidP="00583EAB">
            <w:r w:rsidRPr="00E31EA9">
              <w:t>Applicant has (1) undertaken a research higher degree</w:t>
            </w:r>
            <w:r w:rsidR="009F465D">
              <w:t>*</w:t>
            </w:r>
            <w:r w:rsidRPr="00E31EA9">
              <w:t xml:space="preserve"> and the applicant’s most recent higher degree has been conferred for less than three years </w:t>
            </w:r>
            <w:r w:rsidRPr="00E31EA9">
              <w:rPr>
                <w:b/>
              </w:rPr>
              <w:t>and</w:t>
            </w:r>
            <w:r w:rsidRPr="00E31EA9">
              <w:t xml:space="preserve"> is (2) working in an Australian university, Australian public-funded research organisation or research-focused institution</w:t>
            </w:r>
            <w:r w:rsidR="009F465D">
              <w:t xml:space="preserve"> </w:t>
            </w:r>
            <w:r w:rsidR="009F465D" w:rsidRPr="009F465D">
              <w:rPr>
                <w:b/>
              </w:rPr>
              <w:t>at the date of the Lindau meeting</w:t>
            </w:r>
          </w:p>
        </w:tc>
      </w:tr>
      <w:tr w:rsidR="00583EAB" w:rsidRPr="00E31EA9" w14:paraId="2FC6937D" w14:textId="77777777" w:rsidTr="003A1E74">
        <w:trPr>
          <w:trHeight w:val="400"/>
        </w:trPr>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4D530305" w14:textId="77777777" w:rsidR="00583EAB" w:rsidRPr="00583EAB" w:rsidRDefault="00583EAB" w:rsidP="00583EAB">
            <w:r w:rsidRPr="00583EAB">
              <w:t>Institution</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04A7ADE3" w14:textId="77777777" w:rsidR="00583EAB" w:rsidRPr="00E31EA9" w:rsidRDefault="00583EAB" w:rsidP="00583EAB"/>
        </w:tc>
      </w:tr>
      <w:tr w:rsidR="00583EAB" w:rsidRPr="00E31EA9" w14:paraId="190FFF47" w14:textId="77777777" w:rsidTr="003A1E74">
        <w:trPr>
          <w:trHeight w:val="405"/>
        </w:trPr>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7014FAD3" w14:textId="77777777" w:rsidR="00583EAB" w:rsidRPr="00583EAB" w:rsidRDefault="00583EAB" w:rsidP="00583EAB">
            <w:r w:rsidRPr="00583EAB">
              <w:t>Degree title</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6FE75760" w14:textId="77777777" w:rsidR="00583EAB" w:rsidRPr="00E31EA9" w:rsidRDefault="00583EAB" w:rsidP="00583EAB"/>
        </w:tc>
      </w:tr>
      <w:tr w:rsidR="00583EAB" w:rsidRPr="00E31EA9" w14:paraId="4F843F20" w14:textId="77777777" w:rsidTr="003A1E74">
        <w:trPr>
          <w:trHeight w:val="408"/>
        </w:trPr>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15C114F2" w14:textId="77777777" w:rsidR="00583EAB" w:rsidRPr="00583EAB" w:rsidRDefault="00583EAB" w:rsidP="00583EAB">
            <w:r w:rsidRPr="00583EAB">
              <w:t>Thesis title</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2B4D4CB3" w14:textId="77777777" w:rsidR="00583EAB" w:rsidRPr="00E31EA9" w:rsidRDefault="00583EAB" w:rsidP="00583EAB"/>
        </w:tc>
      </w:tr>
      <w:tr w:rsidR="00583EAB" w:rsidRPr="00E31EA9" w14:paraId="06E95D95" w14:textId="77777777" w:rsidTr="009D6B81">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1F768F23" w14:textId="77777777" w:rsidR="00583EAB" w:rsidRPr="00583EAB" w:rsidRDefault="00583EAB" w:rsidP="00583EAB">
            <w:r w:rsidRPr="00583EAB">
              <w:t>Date of conferment</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225DE365" w14:textId="77777777" w:rsidR="00583EAB" w:rsidRPr="00E31EA9" w:rsidRDefault="00583EAB" w:rsidP="00583EAB"/>
        </w:tc>
      </w:tr>
      <w:tr w:rsidR="00583EAB" w:rsidRPr="00E31EA9" w14:paraId="2DBEF1D9" w14:textId="77777777" w:rsidTr="003A1E74">
        <w:trPr>
          <w:trHeight w:val="421"/>
        </w:trPr>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41B7BFF9" w14:textId="77777777" w:rsidR="00583EAB" w:rsidRPr="00583EAB" w:rsidRDefault="00583EAB" w:rsidP="005B01C7">
            <w:r w:rsidRPr="00583EAB">
              <w:t>Current employer</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414C78B1" w14:textId="77777777" w:rsidR="00583EAB" w:rsidRPr="00E31EA9" w:rsidRDefault="00583EAB" w:rsidP="00583EAB"/>
        </w:tc>
      </w:tr>
      <w:tr w:rsidR="00583EAB" w:rsidRPr="00E31EA9" w14:paraId="0D65E346" w14:textId="77777777" w:rsidTr="009D6B81">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1150D99E" w14:textId="77777777" w:rsidR="00583EAB" w:rsidRPr="00583EAB" w:rsidRDefault="00583EAB" w:rsidP="00583EAB">
            <w:r w:rsidRPr="00583EAB">
              <w:t>Position held</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65B93652" w14:textId="77777777" w:rsidR="00583EAB" w:rsidRPr="00E31EA9" w:rsidRDefault="00583EAB" w:rsidP="00583EAB"/>
        </w:tc>
      </w:tr>
      <w:tr w:rsidR="00583EAB" w:rsidRPr="00E31EA9" w14:paraId="04FB76CA" w14:textId="77777777" w:rsidTr="009D6B81">
        <w:tc>
          <w:tcPr>
            <w:tcW w:w="1966" w:type="dxa"/>
            <w:tcBorders>
              <w:top w:val="single" w:sz="4" w:space="0" w:color="DBE5F1" w:themeColor="accent1" w:themeTint="33"/>
              <w:left w:val="single" w:sz="12" w:space="0" w:color="4F81BD" w:themeColor="accent1"/>
              <w:bottom w:val="single" w:sz="12" w:space="0" w:color="4F81BD" w:themeColor="accent1"/>
            </w:tcBorders>
          </w:tcPr>
          <w:p w14:paraId="18CCB518" w14:textId="77777777" w:rsidR="00583EAB" w:rsidRPr="00583EAB" w:rsidRDefault="00583EAB" w:rsidP="00583EAB">
            <w:r w:rsidRPr="00583EAB">
              <w:t>Date of commencement of employment</w:t>
            </w:r>
          </w:p>
        </w:tc>
        <w:tc>
          <w:tcPr>
            <w:tcW w:w="7009" w:type="dxa"/>
            <w:tcBorders>
              <w:top w:val="single" w:sz="4" w:space="0" w:color="DBE5F1" w:themeColor="accent1" w:themeTint="33"/>
              <w:bottom w:val="single" w:sz="12" w:space="0" w:color="4F81BD" w:themeColor="accent1"/>
              <w:right w:val="single" w:sz="12" w:space="0" w:color="4F81BD" w:themeColor="accent1"/>
            </w:tcBorders>
          </w:tcPr>
          <w:p w14:paraId="004C2A32" w14:textId="77777777" w:rsidR="00583EAB" w:rsidRPr="00E31EA9" w:rsidRDefault="00583EAB" w:rsidP="00583EAB"/>
        </w:tc>
      </w:tr>
    </w:tbl>
    <w:p w14:paraId="3E08E6D2" w14:textId="77777777" w:rsidR="009F465D" w:rsidRPr="009D6B81" w:rsidRDefault="009F465D" w:rsidP="00583EAB">
      <w:pPr>
        <w:rPr>
          <w:i/>
          <w:iCs/>
          <w:sz w:val="18"/>
          <w:szCs w:val="24"/>
        </w:rPr>
      </w:pPr>
      <w:r w:rsidRPr="009D6B81">
        <w:rPr>
          <w:i/>
          <w:iCs/>
          <w:sz w:val="18"/>
          <w:szCs w:val="24"/>
        </w:rPr>
        <w:t>*Master of Philosophy (MPhil), Doctor of Philosophy (PhD) or a Postdoctoral Fellowship.</w:t>
      </w:r>
    </w:p>
    <w:p w14:paraId="768BDA6B" w14:textId="77777777" w:rsidR="00583EAB" w:rsidRDefault="00583EAB" w:rsidP="00583EAB">
      <w:pPr>
        <w:rPr>
          <w:lang w:val="en-GB"/>
        </w:rPr>
      </w:pPr>
    </w:p>
    <w:p w14:paraId="6E47238B" w14:textId="77777777" w:rsidR="002E200A" w:rsidRPr="00E04657" w:rsidRDefault="00E31704" w:rsidP="00E04657">
      <w:pPr>
        <w:pStyle w:val="Heading2"/>
        <w:numPr>
          <w:ilvl w:val="0"/>
          <w:numId w:val="39"/>
        </w:numPr>
      </w:pPr>
      <w:r w:rsidRPr="00E04657">
        <w:t xml:space="preserve">Please list awards received, including awards for extra-curricular activities </w:t>
      </w:r>
    </w:p>
    <w:p w14:paraId="3A2B8242" w14:textId="77777777" w:rsidR="00E31704" w:rsidRPr="00583EAB" w:rsidRDefault="00E31704" w:rsidP="00583EAB">
      <w:pPr>
        <w:rPr>
          <w:i/>
          <w:lang w:val="en-GB"/>
        </w:rPr>
      </w:pPr>
      <w:r w:rsidRPr="00583EAB">
        <w:rPr>
          <w:i/>
          <w:lang w:val="en-GB"/>
        </w:rPr>
        <w:t>Add extra lines as necessary</w:t>
      </w:r>
    </w:p>
    <w:tbl>
      <w:tblPr>
        <w:tblStyle w:val="GridTable1Light-Accent1"/>
        <w:tblW w:w="0" w:type="auto"/>
        <w:tblInd w:w="279" w:type="dxa"/>
        <w:tblLook w:val="0620" w:firstRow="1" w:lastRow="0" w:firstColumn="0" w:lastColumn="0" w:noHBand="1" w:noVBand="1"/>
      </w:tblPr>
      <w:tblGrid>
        <w:gridCol w:w="2032"/>
        <w:gridCol w:w="2311"/>
        <w:gridCol w:w="2311"/>
        <w:gridCol w:w="2311"/>
      </w:tblGrid>
      <w:tr w:rsidR="00E31704" w14:paraId="7D39A6E0" w14:textId="77777777" w:rsidTr="009D6B81">
        <w:trPr>
          <w:cnfStyle w:val="100000000000" w:firstRow="1" w:lastRow="0" w:firstColumn="0" w:lastColumn="0" w:oddVBand="0" w:evenVBand="0" w:oddHBand="0" w:evenHBand="0" w:firstRowFirstColumn="0" w:firstRowLastColumn="0" w:lastRowFirstColumn="0" w:lastRowLastColumn="0"/>
        </w:trPr>
        <w:tc>
          <w:tcPr>
            <w:tcW w:w="2032" w:type="dxa"/>
          </w:tcPr>
          <w:p w14:paraId="3230F412" w14:textId="77777777" w:rsidR="00E31704" w:rsidRDefault="00E31704" w:rsidP="00583EAB">
            <w:pPr>
              <w:rPr>
                <w:b w:val="0"/>
                <w:bCs w:val="0"/>
                <w:lang w:val="en-GB"/>
              </w:rPr>
            </w:pPr>
            <w:r>
              <w:rPr>
                <w:b w:val="0"/>
                <w:bCs w:val="0"/>
                <w:lang w:val="en-GB"/>
              </w:rPr>
              <w:t>Date of award</w:t>
            </w:r>
          </w:p>
        </w:tc>
        <w:tc>
          <w:tcPr>
            <w:tcW w:w="2311" w:type="dxa"/>
          </w:tcPr>
          <w:p w14:paraId="1B102511" w14:textId="77777777" w:rsidR="00E31704" w:rsidRDefault="00E31704" w:rsidP="00583EAB">
            <w:pPr>
              <w:rPr>
                <w:b w:val="0"/>
                <w:bCs w:val="0"/>
                <w:lang w:val="en-GB"/>
              </w:rPr>
            </w:pPr>
            <w:r>
              <w:rPr>
                <w:b w:val="0"/>
                <w:bCs w:val="0"/>
                <w:lang w:val="en-GB"/>
              </w:rPr>
              <w:t>Award name</w:t>
            </w:r>
          </w:p>
        </w:tc>
        <w:tc>
          <w:tcPr>
            <w:tcW w:w="2311" w:type="dxa"/>
          </w:tcPr>
          <w:p w14:paraId="556ABE70" w14:textId="77777777" w:rsidR="00E31704" w:rsidRDefault="00E31704" w:rsidP="00583EAB">
            <w:pPr>
              <w:rPr>
                <w:b w:val="0"/>
                <w:bCs w:val="0"/>
                <w:lang w:val="en-GB"/>
              </w:rPr>
            </w:pPr>
            <w:r>
              <w:rPr>
                <w:b w:val="0"/>
                <w:bCs w:val="0"/>
                <w:lang w:val="en-GB"/>
              </w:rPr>
              <w:t xml:space="preserve">Institute / organisation </w:t>
            </w:r>
          </w:p>
        </w:tc>
        <w:tc>
          <w:tcPr>
            <w:tcW w:w="2311" w:type="dxa"/>
          </w:tcPr>
          <w:p w14:paraId="7B18B08A" w14:textId="77777777" w:rsidR="00E31704" w:rsidRDefault="00E31704" w:rsidP="00583EAB">
            <w:pPr>
              <w:rPr>
                <w:b w:val="0"/>
                <w:bCs w:val="0"/>
                <w:lang w:val="en-GB"/>
              </w:rPr>
            </w:pPr>
            <w:r>
              <w:rPr>
                <w:b w:val="0"/>
                <w:bCs w:val="0"/>
                <w:lang w:val="en-GB"/>
              </w:rPr>
              <w:t>Award description</w:t>
            </w:r>
          </w:p>
        </w:tc>
      </w:tr>
      <w:tr w:rsidR="00E31704" w14:paraId="57E5A587" w14:textId="77777777" w:rsidTr="009D6B81">
        <w:tc>
          <w:tcPr>
            <w:tcW w:w="2032" w:type="dxa"/>
          </w:tcPr>
          <w:p w14:paraId="27C3CC3F" w14:textId="77777777" w:rsidR="00E31704" w:rsidRDefault="00E31704" w:rsidP="00583EAB">
            <w:pPr>
              <w:rPr>
                <w:lang w:val="en-GB"/>
              </w:rPr>
            </w:pPr>
          </w:p>
        </w:tc>
        <w:tc>
          <w:tcPr>
            <w:tcW w:w="2311" w:type="dxa"/>
          </w:tcPr>
          <w:p w14:paraId="1D7F63E2" w14:textId="77777777" w:rsidR="00E31704" w:rsidRDefault="00E31704" w:rsidP="00583EAB">
            <w:pPr>
              <w:rPr>
                <w:lang w:val="en-GB"/>
              </w:rPr>
            </w:pPr>
          </w:p>
        </w:tc>
        <w:tc>
          <w:tcPr>
            <w:tcW w:w="2311" w:type="dxa"/>
          </w:tcPr>
          <w:p w14:paraId="3B278428" w14:textId="77777777" w:rsidR="00E31704" w:rsidRDefault="00E31704" w:rsidP="00583EAB">
            <w:pPr>
              <w:rPr>
                <w:lang w:val="en-GB"/>
              </w:rPr>
            </w:pPr>
          </w:p>
        </w:tc>
        <w:tc>
          <w:tcPr>
            <w:tcW w:w="2311" w:type="dxa"/>
          </w:tcPr>
          <w:p w14:paraId="7605CF11" w14:textId="77777777" w:rsidR="00E31704" w:rsidRDefault="00E31704" w:rsidP="00583EAB">
            <w:pPr>
              <w:rPr>
                <w:lang w:val="en-GB"/>
              </w:rPr>
            </w:pPr>
          </w:p>
        </w:tc>
      </w:tr>
      <w:tr w:rsidR="00E31704" w14:paraId="25F8E1D3" w14:textId="77777777" w:rsidTr="009D6B81">
        <w:tc>
          <w:tcPr>
            <w:tcW w:w="2032" w:type="dxa"/>
          </w:tcPr>
          <w:p w14:paraId="200C0AAE" w14:textId="77777777" w:rsidR="00E31704" w:rsidRDefault="00E31704" w:rsidP="00583EAB">
            <w:pPr>
              <w:rPr>
                <w:lang w:val="en-GB"/>
              </w:rPr>
            </w:pPr>
          </w:p>
        </w:tc>
        <w:tc>
          <w:tcPr>
            <w:tcW w:w="2311" w:type="dxa"/>
          </w:tcPr>
          <w:p w14:paraId="09027880" w14:textId="77777777" w:rsidR="00E31704" w:rsidRDefault="00E31704" w:rsidP="00583EAB">
            <w:pPr>
              <w:rPr>
                <w:lang w:val="en-GB"/>
              </w:rPr>
            </w:pPr>
          </w:p>
        </w:tc>
        <w:tc>
          <w:tcPr>
            <w:tcW w:w="2311" w:type="dxa"/>
          </w:tcPr>
          <w:p w14:paraId="3ED57E52" w14:textId="77777777" w:rsidR="00E31704" w:rsidRDefault="00E31704" w:rsidP="00583EAB">
            <w:pPr>
              <w:rPr>
                <w:lang w:val="en-GB"/>
              </w:rPr>
            </w:pPr>
          </w:p>
        </w:tc>
        <w:tc>
          <w:tcPr>
            <w:tcW w:w="2311" w:type="dxa"/>
          </w:tcPr>
          <w:p w14:paraId="1F5BF5FE" w14:textId="77777777" w:rsidR="00E31704" w:rsidRDefault="00E31704" w:rsidP="00583EAB">
            <w:pPr>
              <w:rPr>
                <w:lang w:val="en-GB"/>
              </w:rPr>
            </w:pPr>
          </w:p>
        </w:tc>
      </w:tr>
      <w:tr w:rsidR="00E31704" w14:paraId="6AA48274" w14:textId="77777777" w:rsidTr="009D6B81">
        <w:tc>
          <w:tcPr>
            <w:tcW w:w="2032" w:type="dxa"/>
          </w:tcPr>
          <w:p w14:paraId="57FC193E" w14:textId="77777777" w:rsidR="00E31704" w:rsidRDefault="00E31704" w:rsidP="00583EAB">
            <w:pPr>
              <w:rPr>
                <w:lang w:val="en-GB"/>
              </w:rPr>
            </w:pPr>
          </w:p>
        </w:tc>
        <w:tc>
          <w:tcPr>
            <w:tcW w:w="2311" w:type="dxa"/>
          </w:tcPr>
          <w:p w14:paraId="7D614533" w14:textId="77777777" w:rsidR="00E31704" w:rsidRDefault="00E31704" w:rsidP="00583EAB">
            <w:pPr>
              <w:rPr>
                <w:lang w:val="en-GB"/>
              </w:rPr>
            </w:pPr>
          </w:p>
        </w:tc>
        <w:tc>
          <w:tcPr>
            <w:tcW w:w="2311" w:type="dxa"/>
          </w:tcPr>
          <w:p w14:paraId="17A8A207" w14:textId="77777777" w:rsidR="00E31704" w:rsidRDefault="00E31704" w:rsidP="00583EAB">
            <w:pPr>
              <w:rPr>
                <w:lang w:val="en-GB"/>
              </w:rPr>
            </w:pPr>
          </w:p>
        </w:tc>
        <w:tc>
          <w:tcPr>
            <w:tcW w:w="2311" w:type="dxa"/>
          </w:tcPr>
          <w:p w14:paraId="3B5C9A9E" w14:textId="77777777" w:rsidR="00E31704" w:rsidRDefault="00E31704" w:rsidP="00583EAB">
            <w:pPr>
              <w:rPr>
                <w:lang w:val="en-GB"/>
              </w:rPr>
            </w:pPr>
          </w:p>
        </w:tc>
      </w:tr>
      <w:tr w:rsidR="00E31704" w14:paraId="0E4123F9" w14:textId="77777777" w:rsidTr="009D6B81">
        <w:tc>
          <w:tcPr>
            <w:tcW w:w="2032" w:type="dxa"/>
          </w:tcPr>
          <w:p w14:paraId="442D7AED" w14:textId="77777777" w:rsidR="00E31704" w:rsidRDefault="00E31704" w:rsidP="00583EAB">
            <w:pPr>
              <w:rPr>
                <w:lang w:val="en-GB"/>
              </w:rPr>
            </w:pPr>
          </w:p>
        </w:tc>
        <w:tc>
          <w:tcPr>
            <w:tcW w:w="2311" w:type="dxa"/>
          </w:tcPr>
          <w:p w14:paraId="1FD1A752" w14:textId="77777777" w:rsidR="00E31704" w:rsidRDefault="00E31704" w:rsidP="00583EAB">
            <w:pPr>
              <w:rPr>
                <w:lang w:val="en-GB"/>
              </w:rPr>
            </w:pPr>
          </w:p>
        </w:tc>
        <w:tc>
          <w:tcPr>
            <w:tcW w:w="2311" w:type="dxa"/>
          </w:tcPr>
          <w:p w14:paraId="490CCABB" w14:textId="77777777" w:rsidR="00E31704" w:rsidRDefault="00E31704" w:rsidP="00583EAB">
            <w:pPr>
              <w:rPr>
                <w:lang w:val="en-GB"/>
              </w:rPr>
            </w:pPr>
          </w:p>
        </w:tc>
        <w:tc>
          <w:tcPr>
            <w:tcW w:w="2311" w:type="dxa"/>
          </w:tcPr>
          <w:p w14:paraId="0ACA4EE3" w14:textId="77777777" w:rsidR="00E31704" w:rsidRDefault="00E31704" w:rsidP="00583EAB">
            <w:pPr>
              <w:rPr>
                <w:lang w:val="en-GB"/>
              </w:rPr>
            </w:pPr>
          </w:p>
        </w:tc>
      </w:tr>
    </w:tbl>
    <w:p w14:paraId="740DC233" w14:textId="77777777" w:rsidR="002E200A" w:rsidRPr="002E200A" w:rsidRDefault="002E200A" w:rsidP="00583EAB">
      <w:pPr>
        <w:rPr>
          <w:lang w:val="en-GB"/>
        </w:rPr>
      </w:pPr>
    </w:p>
    <w:p w14:paraId="4EE007F3" w14:textId="77777777" w:rsidR="00933A3E" w:rsidRDefault="00933A3E" w:rsidP="00933A3E">
      <w:pPr>
        <w:pStyle w:val="Heading2"/>
        <w:ind w:left="720"/>
        <w:rPr>
          <w:lang w:val="en-GB"/>
        </w:rPr>
      </w:pPr>
    </w:p>
    <w:p w14:paraId="039DE500" w14:textId="77777777" w:rsidR="00583EAB" w:rsidRPr="00E04657" w:rsidRDefault="00583EAB" w:rsidP="00E04657">
      <w:pPr>
        <w:pStyle w:val="Heading2"/>
        <w:numPr>
          <w:ilvl w:val="0"/>
          <w:numId w:val="39"/>
        </w:numPr>
      </w:pPr>
      <w:r w:rsidRPr="00E04657">
        <w:t>Please list current and past tutoring experience</w:t>
      </w:r>
    </w:p>
    <w:p w14:paraId="5B66DDCE" w14:textId="77777777" w:rsidR="00583EAB" w:rsidRDefault="00583EAB" w:rsidP="00583EAB">
      <w:pPr>
        <w:rPr>
          <w:i/>
          <w:lang w:val="en-GB"/>
        </w:rPr>
      </w:pPr>
      <w:r w:rsidRPr="00583EAB">
        <w:rPr>
          <w:i/>
          <w:lang w:val="en-GB"/>
        </w:rPr>
        <w:t>Add extra lines as necessary</w:t>
      </w:r>
    </w:p>
    <w:tbl>
      <w:tblPr>
        <w:tblStyle w:val="GridTable1Light-Accent1"/>
        <w:tblW w:w="0" w:type="auto"/>
        <w:tblInd w:w="279" w:type="dxa"/>
        <w:tblLook w:val="0620" w:firstRow="1" w:lastRow="0" w:firstColumn="0" w:lastColumn="0" w:noHBand="1" w:noVBand="1"/>
      </w:tblPr>
      <w:tblGrid>
        <w:gridCol w:w="2032"/>
        <w:gridCol w:w="2311"/>
        <w:gridCol w:w="2311"/>
        <w:gridCol w:w="2311"/>
      </w:tblGrid>
      <w:tr w:rsidR="00583EAB" w14:paraId="24C5CF47" w14:textId="77777777" w:rsidTr="009D6B81">
        <w:trPr>
          <w:cnfStyle w:val="100000000000" w:firstRow="1" w:lastRow="0" w:firstColumn="0" w:lastColumn="0" w:oddVBand="0" w:evenVBand="0" w:oddHBand="0" w:evenHBand="0" w:firstRowFirstColumn="0" w:firstRowLastColumn="0" w:lastRowFirstColumn="0" w:lastRowLastColumn="0"/>
        </w:trPr>
        <w:tc>
          <w:tcPr>
            <w:tcW w:w="2032" w:type="dxa"/>
          </w:tcPr>
          <w:p w14:paraId="14581981" w14:textId="77777777" w:rsidR="00583EAB" w:rsidRDefault="00583EAB" w:rsidP="00345330">
            <w:pPr>
              <w:rPr>
                <w:b w:val="0"/>
                <w:bCs w:val="0"/>
                <w:lang w:val="en-GB"/>
              </w:rPr>
            </w:pPr>
            <w:r>
              <w:rPr>
                <w:b w:val="0"/>
                <w:bCs w:val="0"/>
                <w:lang w:val="en-GB"/>
              </w:rPr>
              <w:t>Start and end date</w:t>
            </w:r>
          </w:p>
        </w:tc>
        <w:tc>
          <w:tcPr>
            <w:tcW w:w="2311" w:type="dxa"/>
          </w:tcPr>
          <w:p w14:paraId="12D73266" w14:textId="77777777" w:rsidR="00583EAB" w:rsidRDefault="00583EAB" w:rsidP="00345330">
            <w:pPr>
              <w:rPr>
                <w:b w:val="0"/>
                <w:bCs w:val="0"/>
                <w:lang w:val="en-GB"/>
              </w:rPr>
            </w:pPr>
            <w:r>
              <w:rPr>
                <w:b w:val="0"/>
                <w:bCs w:val="0"/>
                <w:lang w:val="en-GB"/>
              </w:rPr>
              <w:t>Institute / organisation</w:t>
            </w:r>
          </w:p>
        </w:tc>
        <w:tc>
          <w:tcPr>
            <w:tcW w:w="2311" w:type="dxa"/>
          </w:tcPr>
          <w:p w14:paraId="64B51FEF" w14:textId="77777777" w:rsidR="00583EAB" w:rsidRDefault="00583EAB" w:rsidP="00583EAB">
            <w:pPr>
              <w:rPr>
                <w:b w:val="0"/>
                <w:bCs w:val="0"/>
                <w:lang w:val="en-GB"/>
              </w:rPr>
            </w:pPr>
            <w:r>
              <w:rPr>
                <w:b w:val="0"/>
                <w:bCs w:val="0"/>
                <w:lang w:val="en-GB"/>
              </w:rPr>
              <w:t xml:space="preserve">Subject </w:t>
            </w:r>
          </w:p>
        </w:tc>
        <w:tc>
          <w:tcPr>
            <w:tcW w:w="2311" w:type="dxa"/>
          </w:tcPr>
          <w:p w14:paraId="13970C76" w14:textId="77777777" w:rsidR="00583EAB" w:rsidRDefault="00583EAB" w:rsidP="00345330">
            <w:pPr>
              <w:rPr>
                <w:b w:val="0"/>
                <w:bCs w:val="0"/>
                <w:lang w:val="en-GB"/>
              </w:rPr>
            </w:pPr>
            <w:r>
              <w:rPr>
                <w:b w:val="0"/>
                <w:bCs w:val="0"/>
                <w:lang w:val="en-GB"/>
              </w:rPr>
              <w:t>Description</w:t>
            </w:r>
          </w:p>
        </w:tc>
      </w:tr>
      <w:tr w:rsidR="00583EAB" w14:paraId="424CDD67" w14:textId="77777777" w:rsidTr="009D6B81">
        <w:tc>
          <w:tcPr>
            <w:tcW w:w="2032" w:type="dxa"/>
          </w:tcPr>
          <w:p w14:paraId="53ADAA69" w14:textId="77777777" w:rsidR="00583EAB" w:rsidRDefault="00583EAB" w:rsidP="00345330">
            <w:pPr>
              <w:rPr>
                <w:lang w:val="en-GB"/>
              </w:rPr>
            </w:pPr>
          </w:p>
        </w:tc>
        <w:tc>
          <w:tcPr>
            <w:tcW w:w="2311" w:type="dxa"/>
          </w:tcPr>
          <w:p w14:paraId="486F7342" w14:textId="77777777" w:rsidR="00583EAB" w:rsidRDefault="00583EAB" w:rsidP="00345330">
            <w:pPr>
              <w:rPr>
                <w:lang w:val="en-GB"/>
              </w:rPr>
            </w:pPr>
          </w:p>
        </w:tc>
        <w:tc>
          <w:tcPr>
            <w:tcW w:w="2311" w:type="dxa"/>
          </w:tcPr>
          <w:p w14:paraId="76A58124" w14:textId="77777777" w:rsidR="00583EAB" w:rsidRDefault="00583EAB" w:rsidP="00345330">
            <w:pPr>
              <w:rPr>
                <w:lang w:val="en-GB"/>
              </w:rPr>
            </w:pPr>
          </w:p>
        </w:tc>
        <w:tc>
          <w:tcPr>
            <w:tcW w:w="2311" w:type="dxa"/>
          </w:tcPr>
          <w:p w14:paraId="46583DEF" w14:textId="77777777" w:rsidR="00583EAB" w:rsidRDefault="00583EAB" w:rsidP="00345330">
            <w:pPr>
              <w:rPr>
                <w:lang w:val="en-GB"/>
              </w:rPr>
            </w:pPr>
          </w:p>
        </w:tc>
      </w:tr>
      <w:tr w:rsidR="00583EAB" w14:paraId="7566BB39" w14:textId="77777777" w:rsidTr="009D6B81">
        <w:tc>
          <w:tcPr>
            <w:tcW w:w="2032" w:type="dxa"/>
          </w:tcPr>
          <w:p w14:paraId="19D6A19F" w14:textId="77777777" w:rsidR="00583EAB" w:rsidRDefault="00583EAB" w:rsidP="00345330">
            <w:pPr>
              <w:rPr>
                <w:lang w:val="en-GB"/>
              </w:rPr>
            </w:pPr>
          </w:p>
        </w:tc>
        <w:tc>
          <w:tcPr>
            <w:tcW w:w="2311" w:type="dxa"/>
          </w:tcPr>
          <w:p w14:paraId="5A030523" w14:textId="77777777" w:rsidR="00583EAB" w:rsidRDefault="00583EAB" w:rsidP="00345330">
            <w:pPr>
              <w:rPr>
                <w:lang w:val="en-GB"/>
              </w:rPr>
            </w:pPr>
          </w:p>
        </w:tc>
        <w:tc>
          <w:tcPr>
            <w:tcW w:w="2311" w:type="dxa"/>
          </w:tcPr>
          <w:p w14:paraId="40E8E848" w14:textId="77777777" w:rsidR="00583EAB" w:rsidRDefault="00583EAB" w:rsidP="00345330">
            <w:pPr>
              <w:rPr>
                <w:lang w:val="en-GB"/>
              </w:rPr>
            </w:pPr>
          </w:p>
        </w:tc>
        <w:tc>
          <w:tcPr>
            <w:tcW w:w="2311" w:type="dxa"/>
          </w:tcPr>
          <w:p w14:paraId="4223E075" w14:textId="77777777" w:rsidR="00583EAB" w:rsidRDefault="00583EAB" w:rsidP="00345330">
            <w:pPr>
              <w:rPr>
                <w:lang w:val="en-GB"/>
              </w:rPr>
            </w:pPr>
          </w:p>
        </w:tc>
      </w:tr>
      <w:tr w:rsidR="00583EAB" w14:paraId="1B1938D4" w14:textId="77777777" w:rsidTr="009D6B81">
        <w:tc>
          <w:tcPr>
            <w:tcW w:w="2032" w:type="dxa"/>
          </w:tcPr>
          <w:p w14:paraId="012967EE" w14:textId="77777777" w:rsidR="00583EAB" w:rsidRDefault="00583EAB" w:rsidP="00345330">
            <w:pPr>
              <w:rPr>
                <w:lang w:val="en-GB"/>
              </w:rPr>
            </w:pPr>
          </w:p>
        </w:tc>
        <w:tc>
          <w:tcPr>
            <w:tcW w:w="2311" w:type="dxa"/>
          </w:tcPr>
          <w:p w14:paraId="2C84D06E" w14:textId="77777777" w:rsidR="00583EAB" w:rsidRDefault="00583EAB" w:rsidP="00345330">
            <w:pPr>
              <w:rPr>
                <w:lang w:val="en-GB"/>
              </w:rPr>
            </w:pPr>
          </w:p>
        </w:tc>
        <w:tc>
          <w:tcPr>
            <w:tcW w:w="2311" w:type="dxa"/>
          </w:tcPr>
          <w:p w14:paraId="7E3CE3ED" w14:textId="77777777" w:rsidR="00583EAB" w:rsidRDefault="00583EAB" w:rsidP="00345330">
            <w:pPr>
              <w:rPr>
                <w:lang w:val="en-GB"/>
              </w:rPr>
            </w:pPr>
          </w:p>
        </w:tc>
        <w:tc>
          <w:tcPr>
            <w:tcW w:w="2311" w:type="dxa"/>
          </w:tcPr>
          <w:p w14:paraId="0100E9E2" w14:textId="77777777" w:rsidR="00583EAB" w:rsidRDefault="00583EAB" w:rsidP="00345330">
            <w:pPr>
              <w:rPr>
                <w:lang w:val="en-GB"/>
              </w:rPr>
            </w:pPr>
          </w:p>
        </w:tc>
      </w:tr>
      <w:tr w:rsidR="00583EAB" w14:paraId="5A9CAA67" w14:textId="77777777" w:rsidTr="009D6B81">
        <w:tc>
          <w:tcPr>
            <w:tcW w:w="2032" w:type="dxa"/>
          </w:tcPr>
          <w:p w14:paraId="31A5D98F" w14:textId="77777777" w:rsidR="00583EAB" w:rsidRDefault="00583EAB" w:rsidP="00345330">
            <w:pPr>
              <w:rPr>
                <w:lang w:val="en-GB"/>
              </w:rPr>
            </w:pPr>
          </w:p>
        </w:tc>
        <w:tc>
          <w:tcPr>
            <w:tcW w:w="2311" w:type="dxa"/>
          </w:tcPr>
          <w:p w14:paraId="42981F4C" w14:textId="77777777" w:rsidR="00583EAB" w:rsidRDefault="00583EAB" w:rsidP="00345330">
            <w:pPr>
              <w:rPr>
                <w:lang w:val="en-GB"/>
              </w:rPr>
            </w:pPr>
          </w:p>
        </w:tc>
        <w:tc>
          <w:tcPr>
            <w:tcW w:w="2311" w:type="dxa"/>
          </w:tcPr>
          <w:p w14:paraId="60F58EB8" w14:textId="77777777" w:rsidR="00583EAB" w:rsidRDefault="00583EAB" w:rsidP="00345330">
            <w:pPr>
              <w:rPr>
                <w:lang w:val="en-GB"/>
              </w:rPr>
            </w:pPr>
          </w:p>
        </w:tc>
        <w:tc>
          <w:tcPr>
            <w:tcW w:w="2311" w:type="dxa"/>
          </w:tcPr>
          <w:p w14:paraId="477124C6" w14:textId="77777777" w:rsidR="00583EAB" w:rsidRDefault="00583EAB" w:rsidP="00345330">
            <w:pPr>
              <w:rPr>
                <w:lang w:val="en-GB"/>
              </w:rPr>
            </w:pPr>
          </w:p>
        </w:tc>
      </w:tr>
    </w:tbl>
    <w:p w14:paraId="47420F87" w14:textId="77777777" w:rsidR="00583EAB" w:rsidRPr="00583EAB" w:rsidRDefault="00583EAB" w:rsidP="006C3CC9">
      <w:pPr>
        <w:rPr>
          <w:rStyle w:val="SubtleEmphasis"/>
          <w:i w:val="0"/>
          <w:lang w:val="en-GB"/>
        </w:rPr>
      </w:pPr>
    </w:p>
    <w:p w14:paraId="4C5A8D47" w14:textId="77777777" w:rsidR="003A1E74" w:rsidRDefault="003A1E74">
      <w:pPr>
        <w:rPr>
          <w:rFonts w:asciiTheme="majorHAnsi" w:eastAsiaTheme="majorEastAsia" w:hAnsiTheme="majorHAnsi"/>
          <w:color w:val="365F91" w:themeColor="accent1" w:themeShade="BF"/>
          <w:sz w:val="28"/>
          <w:szCs w:val="28"/>
        </w:rPr>
      </w:pPr>
      <w:r>
        <w:br w:type="page"/>
      </w:r>
    </w:p>
    <w:p w14:paraId="48EAB176" w14:textId="77777777" w:rsidR="003A1E74" w:rsidRDefault="003A1E74" w:rsidP="003A1E74">
      <w:pPr>
        <w:pStyle w:val="Heading2"/>
        <w:ind w:left="720"/>
      </w:pPr>
    </w:p>
    <w:p w14:paraId="6EA6DF72" w14:textId="77777777" w:rsidR="006C3CC9" w:rsidRPr="00E04657" w:rsidRDefault="006C3CC9" w:rsidP="00E04657">
      <w:pPr>
        <w:pStyle w:val="Heading2"/>
        <w:numPr>
          <w:ilvl w:val="0"/>
          <w:numId w:val="39"/>
        </w:numPr>
      </w:pPr>
      <w:r w:rsidRPr="00E04657">
        <w:t>Please answer the below questions in the boxes provided.</w:t>
      </w:r>
    </w:p>
    <w:p w14:paraId="12D7019E" w14:textId="77777777" w:rsidR="006C3CC9" w:rsidRDefault="006C3CC9" w:rsidP="006C3CC9">
      <w:pPr>
        <w:rPr>
          <w:i/>
          <w:lang w:val="en-GB"/>
        </w:rPr>
      </w:pPr>
      <w:r>
        <w:rPr>
          <w:i/>
          <w:lang w:val="en-GB"/>
        </w:rPr>
        <w:t xml:space="preserve">Note: </w:t>
      </w:r>
      <w:r w:rsidR="007B3110">
        <w:rPr>
          <w:i/>
        </w:rPr>
        <w:t>1000</w:t>
      </w:r>
      <w:r w:rsidRPr="006C3CC9">
        <w:rPr>
          <w:i/>
        </w:rPr>
        <w:t xml:space="preserve"> character</w:t>
      </w:r>
      <w:r>
        <w:rPr>
          <w:i/>
        </w:rPr>
        <w:t>s</w:t>
      </w:r>
      <w:r w:rsidRPr="006C3CC9">
        <w:rPr>
          <w:i/>
        </w:rPr>
        <w:t xml:space="preserve"> (</w:t>
      </w:r>
      <w:r w:rsidRPr="006C3CC9">
        <w:rPr>
          <w:b/>
          <w:i/>
        </w:rPr>
        <w:t>including</w:t>
      </w:r>
      <w:r w:rsidRPr="006C3CC9">
        <w:rPr>
          <w:i/>
        </w:rPr>
        <w:t xml:space="preserve"> </w:t>
      </w:r>
      <w:r w:rsidRPr="00F655B9">
        <w:rPr>
          <w:b/>
          <w:i/>
        </w:rPr>
        <w:t>spaces</w:t>
      </w:r>
      <w:r w:rsidRPr="006C3CC9">
        <w:rPr>
          <w:i/>
        </w:rPr>
        <w:t xml:space="preserve">) </w:t>
      </w:r>
      <w:r>
        <w:rPr>
          <w:i/>
          <w:lang w:val="en-GB"/>
        </w:rPr>
        <w:t>maximum per answer</w:t>
      </w:r>
    </w:p>
    <w:p w14:paraId="5D65BEC6" w14:textId="77777777" w:rsidR="00AE712E" w:rsidRPr="00AE712E" w:rsidRDefault="006C3CC9" w:rsidP="00AE712E">
      <w:pPr>
        <w:pStyle w:val="Heading3"/>
        <w:numPr>
          <w:ilvl w:val="0"/>
          <w:numId w:val="38"/>
        </w:numPr>
      </w:pPr>
      <w:r>
        <w:t>Explain the motivation behind your study and / or research.</w:t>
      </w:r>
      <w:r w:rsidR="007B3110">
        <w:t xml:space="preserve"> What about this sets you apart from other applicants?</w:t>
      </w:r>
    </w:p>
    <w:tbl>
      <w:tblPr>
        <w:tblStyle w:val="GridTable1Light-Accent1"/>
        <w:tblpPr w:leftFromText="180" w:rightFromText="180" w:vertAnchor="text" w:horzAnchor="margin" w:tblpX="279" w:tblpY="155"/>
        <w:tblW w:w="8901" w:type="dxa"/>
        <w:tblLayout w:type="fixed"/>
        <w:tblLook w:val="0600" w:firstRow="0" w:lastRow="0" w:firstColumn="0" w:lastColumn="0" w:noHBand="1" w:noVBand="1"/>
      </w:tblPr>
      <w:tblGrid>
        <w:gridCol w:w="8901"/>
      </w:tblGrid>
      <w:tr w:rsidR="006C3CC9" w:rsidRPr="006C3CC9" w14:paraId="7D51F86F" w14:textId="77777777" w:rsidTr="009D6B81">
        <w:trPr>
          <w:trHeight w:val="461"/>
        </w:trPr>
        <w:tc>
          <w:tcPr>
            <w:tcW w:w="8901" w:type="dxa"/>
          </w:tcPr>
          <w:p w14:paraId="23548A7F" w14:textId="77777777" w:rsidR="00CF40F1" w:rsidRPr="006C3CC9" w:rsidRDefault="00CF40F1" w:rsidP="009D6B81"/>
        </w:tc>
      </w:tr>
    </w:tbl>
    <w:p w14:paraId="4CB4B368" w14:textId="77777777" w:rsidR="00AE712E" w:rsidRPr="00AE712E" w:rsidRDefault="00AE712E" w:rsidP="00AE712E">
      <w:pPr>
        <w:rPr>
          <w:lang w:val="en-GB"/>
        </w:rPr>
      </w:pPr>
    </w:p>
    <w:p w14:paraId="4B538B00" w14:textId="77777777" w:rsidR="00CF40F1" w:rsidRPr="00CF40F1" w:rsidRDefault="00CF40F1" w:rsidP="00CF40F1">
      <w:pPr>
        <w:pStyle w:val="Heading3"/>
        <w:ind w:left="720"/>
        <w:rPr>
          <w:lang w:val="en-GB"/>
        </w:rPr>
      </w:pPr>
    </w:p>
    <w:p w14:paraId="5F086041" w14:textId="77777777" w:rsidR="00CF40F1" w:rsidRPr="00CF40F1" w:rsidRDefault="00CF40F1" w:rsidP="00CF40F1">
      <w:pPr>
        <w:pStyle w:val="Heading3"/>
        <w:rPr>
          <w:lang w:val="en-GB"/>
        </w:rPr>
      </w:pPr>
    </w:p>
    <w:p w14:paraId="5F6194F9" w14:textId="77777777" w:rsidR="00AE712E" w:rsidRPr="00AE712E" w:rsidRDefault="006C3CC9" w:rsidP="00AE712E">
      <w:pPr>
        <w:pStyle w:val="Heading3"/>
        <w:numPr>
          <w:ilvl w:val="0"/>
          <w:numId w:val="38"/>
        </w:numPr>
        <w:rPr>
          <w:lang w:val="en-GB"/>
        </w:rPr>
      </w:pPr>
      <w:r>
        <w:t>What is</w:t>
      </w:r>
      <w:r w:rsidRPr="005D3A34">
        <w:t xml:space="preserve"> your capacity to contribute to the </w:t>
      </w:r>
      <w:r w:rsidR="00933A3E">
        <w:rPr>
          <w:lang w:val="en-GB"/>
        </w:rPr>
        <w:t>71</w:t>
      </w:r>
      <w:r w:rsidR="00933A3E" w:rsidRPr="00933A3E">
        <w:rPr>
          <w:vertAlign w:val="superscript"/>
          <w:lang w:val="en-GB"/>
        </w:rPr>
        <w:t>st</w:t>
      </w:r>
      <w:r w:rsidR="00933A3E">
        <w:rPr>
          <w:lang w:val="en-GB"/>
        </w:rPr>
        <w:t xml:space="preserve"> </w:t>
      </w:r>
      <w:r w:rsidR="00AE712E">
        <w:rPr>
          <w:lang w:val="en-GB"/>
        </w:rPr>
        <w:t>Lindau Nobel La</w:t>
      </w:r>
      <w:r w:rsidR="007B3110">
        <w:rPr>
          <w:lang w:val="en-GB"/>
        </w:rPr>
        <w:t>ureate Meeting and how will attending the meeting contribute to you</w:t>
      </w:r>
      <w:r w:rsidR="0022194F">
        <w:rPr>
          <w:lang w:val="en-GB"/>
        </w:rPr>
        <w:t>r</w:t>
      </w:r>
      <w:r w:rsidR="007B3110">
        <w:rPr>
          <w:lang w:val="en-GB"/>
        </w:rPr>
        <w:t xml:space="preserve"> career?</w:t>
      </w:r>
    </w:p>
    <w:tbl>
      <w:tblPr>
        <w:tblStyle w:val="GridTable1Light-Accent1"/>
        <w:tblpPr w:leftFromText="180" w:rightFromText="180" w:vertAnchor="text" w:horzAnchor="margin" w:tblpX="279" w:tblpY="65"/>
        <w:tblW w:w="8901" w:type="dxa"/>
        <w:tblLayout w:type="fixed"/>
        <w:tblLook w:val="0600" w:firstRow="0" w:lastRow="0" w:firstColumn="0" w:lastColumn="0" w:noHBand="1" w:noVBand="1"/>
      </w:tblPr>
      <w:tblGrid>
        <w:gridCol w:w="8901"/>
      </w:tblGrid>
      <w:tr w:rsidR="006C3CC9" w:rsidRPr="006C3CC9" w14:paraId="4A76F3DF" w14:textId="77777777" w:rsidTr="00CF40F1">
        <w:trPr>
          <w:trHeight w:val="461"/>
        </w:trPr>
        <w:tc>
          <w:tcPr>
            <w:tcW w:w="8901" w:type="dxa"/>
          </w:tcPr>
          <w:p w14:paraId="3D9CFBDC" w14:textId="77777777" w:rsidR="006C3CC9" w:rsidRPr="006C3CC9" w:rsidRDefault="006C3CC9" w:rsidP="00CF40F1"/>
        </w:tc>
      </w:tr>
    </w:tbl>
    <w:p w14:paraId="5076A0C1" w14:textId="77777777" w:rsidR="00AE712E" w:rsidRDefault="00AE712E" w:rsidP="00AE712E"/>
    <w:p w14:paraId="7201F7C8" w14:textId="77777777" w:rsidR="00CF40F1" w:rsidRDefault="00CF40F1" w:rsidP="00CF40F1">
      <w:pPr>
        <w:pStyle w:val="Heading3"/>
        <w:ind w:left="720"/>
      </w:pPr>
    </w:p>
    <w:p w14:paraId="508BB488" w14:textId="77777777" w:rsidR="00CF40F1" w:rsidRDefault="00CF40F1" w:rsidP="00CF40F1">
      <w:pPr>
        <w:pStyle w:val="Heading3"/>
        <w:ind w:left="720"/>
      </w:pPr>
    </w:p>
    <w:p w14:paraId="1A99AF6F" w14:textId="77777777" w:rsidR="00A77682" w:rsidRPr="00AE712E" w:rsidRDefault="007B3110" w:rsidP="00AE712E">
      <w:pPr>
        <w:pStyle w:val="Heading3"/>
        <w:numPr>
          <w:ilvl w:val="0"/>
          <w:numId w:val="38"/>
        </w:numPr>
      </w:pPr>
      <w:r>
        <w:t>Please use the box below to provide any additional information regarding your application.</w:t>
      </w:r>
    </w:p>
    <w:tbl>
      <w:tblPr>
        <w:tblStyle w:val="GridTable1Light-Accent1"/>
        <w:tblpPr w:leftFromText="180" w:rightFromText="180" w:vertAnchor="text" w:horzAnchor="margin" w:tblpX="279" w:tblpY="87"/>
        <w:tblW w:w="8901" w:type="dxa"/>
        <w:tblLayout w:type="fixed"/>
        <w:tblLook w:val="0600" w:firstRow="0" w:lastRow="0" w:firstColumn="0" w:lastColumn="0" w:noHBand="1" w:noVBand="1"/>
      </w:tblPr>
      <w:tblGrid>
        <w:gridCol w:w="8901"/>
      </w:tblGrid>
      <w:tr w:rsidR="00AE712E" w:rsidRPr="006C3CC9" w14:paraId="396E70B9" w14:textId="77777777" w:rsidTr="00CF40F1">
        <w:trPr>
          <w:trHeight w:val="461"/>
        </w:trPr>
        <w:tc>
          <w:tcPr>
            <w:tcW w:w="8901" w:type="dxa"/>
          </w:tcPr>
          <w:p w14:paraId="14EBE9A1" w14:textId="77777777" w:rsidR="00AE712E" w:rsidRPr="006C3CC9" w:rsidRDefault="00AE712E" w:rsidP="00CF40F1"/>
        </w:tc>
      </w:tr>
    </w:tbl>
    <w:p w14:paraId="5CE73BA0" w14:textId="77777777" w:rsidR="00AE712E" w:rsidRDefault="00AE712E" w:rsidP="00AE712E"/>
    <w:p w14:paraId="2DE761D6" w14:textId="77777777" w:rsidR="003A1E74" w:rsidRDefault="003A1E74" w:rsidP="00AE712E"/>
    <w:p w14:paraId="20A11A1F" w14:textId="77777777" w:rsidR="003A1E74" w:rsidRDefault="003A1E74" w:rsidP="003A1E74">
      <w:pPr>
        <w:pStyle w:val="Heading1"/>
      </w:pPr>
      <w:r>
        <w:t>Attachments</w:t>
      </w:r>
    </w:p>
    <w:p w14:paraId="5F73E6C2" w14:textId="77777777" w:rsidR="003A1E74" w:rsidRPr="00AE712E" w:rsidRDefault="003A1E74" w:rsidP="003A1E74">
      <w:r>
        <w:t>Please attach the following documents with this application form:</w:t>
      </w:r>
    </w:p>
    <w:p w14:paraId="7C6895F6" w14:textId="77777777" w:rsidR="003A1E74" w:rsidRPr="003A1E74" w:rsidRDefault="003A1E74" w:rsidP="003A1E74">
      <w:pPr>
        <w:numPr>
          <w:ilvl w:val="0"/>
          <w:numId w:val="44"/>
        </w:numPr>
        <w:rPr>
          <w:rFonts w:cs="Calibri"/>
          <w:bCs/>
        </w:rPr>
      </w:pPr>
      <w:r w:rsidRPr="003A1E74">
        <w:rPr>
          <w:rFonts w:cs="Calibri"/>
          <w:bCs/>
        </w:rPr>
        <w:t>Curriculum vitae (maximum two pages)</w:t>
      </w:r>
    </w:p>
    <w:p w14:paraId="534DF760" w14:textId="77777777" w:rsidR="003A1E74" w:rsidRPr="003A1E74" w:rsidRDefault="003A1E74" w:rsidP="003A1E74">
      <w:pPr>
        <w:numPr>
          <w:ilvl w:val="0"/>
          <w:numId w:val="44"/>
        </w:numPr>
        <w:rPr>
          <w:rFonts w:cs="Calibri"/>
          <w:bCs/>
        </w:rPr>
      </w:pPr>
      <w:r w:rsidRPr="003A1E74">
        <w:rPr>
          <w:rFonts w:cs="Calibri"/>
          <w:bCs/>
        </w:rPr>
        <w:t>Recent publication list, including conference presentations (maximum two pages)</w:t>
      </w:r>
    </w:p>
    <w:p w14:paraId="71180533" w14:textId="77777777" w:rsidR="003A1E74" w:rsidRPr="003A1E74" w:rsidRDefault="003A1E74" w:rsidP="003A1E74">
      <w:pPr>
        <w:numPr>
          <w:ilvl w:val="0"/>
          <w:numId w:val="44"/>
        </w:numPr>
        <w:rPr>
          <w:rFonts w:cs="Calibri"/>
          <w:bCs/>
        </w:rPr>
      </w:pPr>
      <w:r w:rsidRPr="003A1E74">
        <w:rPr>
          <w:rFonts w:cs="Calibri"/>
          <w:bCs/>
        </w:rPr>
        <w:t>Letter of recommendation from your academic advisor or an internationally renowned scientist, including the specialist scientific expertise of the referee.</w:t>
      </w:r>
    </w:p>
    <w:p w14:paraId="418C61E0" w14:textId="77777777" w:rsidR="003A1E74" w:rsidRDefault="003A1E74" w:rsidP="003A1E74">
      <w:pPr>
        <w:rPr>
          <w:rFonts w:cs="Calibri"/>
          <w:bCs/>
        </w:rPr>
      </w:pPr>
      <w:r w:rsidRPr="003A1E74">
        <w:rPr>
          <w:rFonts w:cs="Calibri"/>
          <w:bCs/>
        </w:rPr>
        <w:t>A strong letter of support which highlights achievements such as academic excellence, conference publications, tutoring experience, awards received, print/online publications, extra-curricular activities and any other items of note specific to you is essential.</w:t>
      </w:r>
    </w:p>
    <w:p w14:paraId="41939B07" w14:textId="77777777" w:rsidR="003A1E74" w:rsidRPr="003A1E74" w:rsidRDefault="003A1E74" w:rsidP="003A1E74">
      <w:pPr>
        <w:rPr>
          <w:rFonts w:cs="Calibri"/>
          <w:bCs/>
        </w:rPr>
      </w:pPr>
      <w:r w:rsidRPr="003A1E74">
        <w:rPr>
          <w:rFonts w:cs="Calibri"/>
          <w:bCs/>
        </w:rPr>
        <w:t>Applicants are to submit all documentation to their relevant research office to be considered for nomination to the Academy. Each research office is able to nominate a maximum of 2 researchers to the Academy.</w:t>
      </w:r>
    </w:p>
    <w:p w14:paraId="56AF2E6A" w14:textId="77777777" w:rsidR="003A1E74" w:rsidRPr="003A1E74" w:rsidRDefault="003A1E74" w:rsidP="003A1E74">
      <w:pPr>
        <w:rPr>
          <w:rFonts w:cs="Calibri"/>
          <w:bCs/>
        </w:rPr>
      </w:pPr>
      <w:r w:rsidRPr="003A1E74">
        <w:rPr>
          <w:rFonts w:cs="Calibri"/>
          <w:bCs/>
        </w:rPr>
        <w:t>Research offices please return the nomination forms and supporting documentation via email to </w:t>
      </w:r>
      <w:hyperlink r:id="rId9" w:history="1">
        <w:r w:rsidRPr="003A1E74">
          <w:rPr>
            <w:rStyle w:val="Hyperlink"/>
            <w:rFonts w:cs="Calibri"/>
            <w:bCs/>
          </w:rPr>
          <w:t>lindau@science.org.au</w:t>
        </w:r>
      </w:hyperlink>
    </w:p>
    <w:p w14:paraId="19946E4E" w14:textId="77777777" w:rsidR="003A1E74" w:rsidRDefault="003A1E74" w:rsidP="003A1E74">
      <w:pPr>
        <w:rPr>
          <w:rFonts w:cs="Calibri"/>
          <w:bCs/>
        </w:rPr>
      </w:pPr>
    </w:p>
    <w:p w14:paraId="6E5858FC" w14:textId="77777777" w:rsidR="003A1E74" w:rsidRPr="003A1E74" w:rsidRDefault="003A1E74" w:rsidP="003A1E74">
      <w:pPr>
        <w:rPr>
          <w:rFonts w:cs="Calibri"/>
          <w:bCs/>
        </w:rPr>
      </w:pPr>
    </w:p>
    <w:p w14:paraId="4E5AB3A8" w14:textId="77777777" w:rsidR="003A1E74" w:rsidRPr="00AE712E" w:rsidRDefault="003A1E74" w:rsidP="00AE712E"/>
    <w:p w14:paraId="08AB1478" w14:textId="77777777" w:rsidR="002203EE" w:rsidRDefault="002203EE">
      <w:pPr>
        <w:rPr>
          <w:rFonts w:asciiTheme="majorHAnsi" w:eastAsiaTheme="majorEastAsia" w:hAnsiTheme="majorHAnsi"/>
          <w:color w:val="365F91" w:themeColor="accent1" w:themeShade="BF"/>
          <w:sz w:val="32"/>
          <w:szCs w:val="32"/>
        </w:rPr>
      </w:pPr>
      <w:r>
        <w:br w:type="page"/>
      </w:r>
    </w:p>
    <w:p w14:paraId="263CEA4E" w14:textId="77777777" w:rsidR="002203EE" w:rsidRDefault="002203EE" w:rsidP="009C2030">
      <w:pPr>
        <w:pStyle w:val="Heading1"/>
      </w:pPr>
    </w:p>
    <w:p w14:paraId="09F57A58" w14:textId="77777777" w:rsidR="00D00815" w:rsidRPr="009C2030" w:rsidRDefault="00AE712E" w:rsidP="009C2030">
      <w:pPr>
        <w:pStyle w:val="Heading1"/>
      </w:pPr>
      <w:r w:rsidRPr="009C2030">
        <w:t>Important notice</w:t>
      </w:r>
      <w:r w:rsidR="005B01C7" w:rsidRPr="009C2030">
        <w:t>s</w:t>
      </w:r>
    </w:p>
    <w:p w14:paraId="29634ACD" w14:textId="77777777" w:rsidR="004265F2" w:rsidRPr="004265F2" w:rsidRDefault="004265F2" w:rsidP="004265F2">
      <w:pPr>
        <w:rPr>
          <w:lang w:val="en-US"/>
        </w:rPr>
      </w:pPr>
      <w:r>
        <w:rPr>
          <w:lang w:val="en-US"/>
        </w:rPr>
        <w:t>All below conditions are agreed to by the applicant by submitting the signed application form.</w:t>
      </w:r>
    </w:p>
    <w:p w14:paraId="6139633A" w14:textId="77777777" w:rsidR="00D00815" w:rsidRPr="0067288D" w:rsidRDefault="00DB4A18" w:rsidP="005B01C7">
      <w:pPr>
        <w:pStyle w:val="ListParagraph"/>
        <w:numPr>
          <w:ilvl w:val="0"/>
          <w:numId w:val="41"/>
        </w:numPr>
        <w:rPr>
          <w:rStyle w:val="Strong"/>
        </w:rPr>
      </w:pPr>
      <w:r>
        <w:rPr>
          <w:rStyle w:val="Strong"/>
          <w:b w:val="0"/>
        </w:rPr>
        <w:t>Applications</w:t>
      </w:r>
      <w:r w:rsidRPr="00E33EB4">
        <w:rPr>
          <w:rStyle w:val="Strong"/>
          <w:b w:val="0"/>
        </w:rPr>
        <w:t xml:space="preserve"> </w:t>
      </w:r>
      <w:r w:rsidR="00F235B5" w:rsidRPr="00E33EB4">
        <w:rPr>
          <w:rStyle w:val="Strong"/>
          <w:b w:val="0"/>
        </w:rPr>
        <w:t>will be considered by an Australian Academy of Science sel</w:t>
      </w:r>
      <w:r w:rsidR="00915138">
        <w:rPr>
          <w:rStyle w:val="Strong"/>
          <w:b w:val="0"/>
        </w:rPr>
        <w:t>ection panel and a maximum of 10</w:t>
      </w:r>
      <w:r w:rsidR="00F235B5" w:rsidRPr="00E33EB4">
        <w:rPr>
          <w:rStyle w:val="Strong"/>
          <w:b w:val="0"/>
        </w:rPr>
        <w:t xml:space="preserve"> short-listed </w:t>
      </w:r>
      <w:r w:rsidR="00AE5530">
        <w:rPr>
          <w:rStyle w:val="Strong"/>
          <w:b w:val="0"/>
        </w:rPr>
        <w:t>candidates</w:t>
      </w:r>
      <w:r w:rsidR="00AE5530" w:rsidRPr="00E33EB4">
        <w:rPr>
          <w:rStyle w:val="Strong"/>
          <w:b w:val="0"/>
        </w:rPr>
        <w:t xml:space="preserve"> </w:t>
      </w:r>
      <w:r w:rsidR="00F235B5" w:rsidRPr="00E33EB4">
        <w:rPr>
          <w:rStyle w:val="Strong"/>
          <w:b w:val="0"/>
        </w:rPr>
        <w:t xml:space="preserve">will be </w:t>
      </w:r>
      <w:r w:rsidR="00F235B5" w:rsidRPr="00E33EB4">
        <w:rPr>
          <w:rStyle w:val="Strong"/>
        </w:rPr>
        <w:t>recommended</w:t>
      </w:r>
      <w:r w:rsidR="00F235B5" w:rsidRPr="00E33EB4">
        <w:rPr>
          <w:rStyle w:val="Strong"/>
          <w:b w:val="0"/>
        </w:rPr>
        <w:t xml:space="preserve"> to the Council for Lindau Nobel Laureate Meetings. </w:t>
      </w:r>
      <w:r w:rsidR="00F235B5" w:rsidRPr="00E33EB4">
        <w:rPr>
          <w:rStyle w:val="Strong"/>
        </w:rPr>
        <w:t>The final decision r</w:t>
      </w:r>
      <w:r w:rsidR="005B01C7" w:rsidRPr="00E33EB4">
        <w:rPr>
          <w:rStyle w:val="Strong"/>
        </w:rPr>
        <w:t>egarding attendan</w:t>
      </w:r>
      <w:r w:rsidR="00B81201">
        <w:rPr>
          <w:rStyle w:val="Strong"/>
        </w:rPr>
        <w:t xml:space="preserve">ce at the </w:t>
      </w:r>
      <w:r w:rsidR="00933A3E">
        <w:rPr>
          <w:rStyle w:val="Strong"/>
        </w:rPr>
        <w:t>71</w:t>
      </w:r>
      <w:r w:rsidR="00933A3E" w:rsidRPr="00933A3E">
        <w:rPr>
          <w:rStyle w:val="Strong"/>
          <w:vertAlign w:val="superscript"/>
        </w:rPr>
        <w:t>st</w:t>
      </w:r>
      <w:r w:rsidR="00933A3E">
        <w:rPr>
          <w:rStyle w:val="Strong"/>
        </w:rPr>
        <w:t xml:space="preserve"> </w:t>
      </w:r>
      <w:r w:rsidR="00F235B5" w:rsidRPr="00E33EB4">
        <w:rPr>
          <w:rStyle w:val="Strong"/>
        </w:rPr>
        <w:t>Lindau Nobel Laureate</w:t>
      </w:r>
      <w:r w:rsidR="005B01C7" w:rsidRPr="00E33EB4">
        <w:rPr>
          <w:rStyle w:val="Strong"/>
        </w:rPr>
        <w:t>s</w:t>
      </w:r>
      <w:r w:rsidR="00F235B5" w:rsidRPr="00E33EB4">
        <w:rPr>
          <w:rStyle w:val="Strong"/>
        </w:rPr>
        <w:t xml:space="preserve"> Meeting will be made by the Council for Lindau Nobel Laureate</w:t>
      </w:r>
      <w:r w:rsidR="005B01C7" w:rsidRPr="00E33EB4">
        <w:rPr>
          <w:rStyle w:val="Strong"/>
        </w:rPr>
        <w:t>s</w:t>
      </w:r>
      <w:r w:rsidR="00F235B5" w:rsidRPr="00E33EB4">
        <w:rPr>
          <w:rStyle w:val="Strong"/>
        </w:rPr>
        <w:t xml:space="preserve"> Meetings. </w:t>
      </w:r>
      <w:r w:rsidR="00F235B5" w:rsidRPr="00E33EB4">
        <w:rPr>
          <w:rStyle w:val="Strong"/>
          <w:b w:val="0"/>
        </w:rPr>
        <w:t>Decisions are based upon the assessed competitiveness of the application. The Academy is not able to enter into discussion or correspondence regarding the reasons why an application is successful or not.</w:t>
      </w:r>
    </w:p>
    <w:p w14:paraId="71A09038" w14:textId="77777777" w:rsidR="0067288D" w:rsidRPr="0067288D" w:rsidRDefault="0067288D" w:rsidP="0067288D">
      <w:pPr>
        <w:pStyle w:val="ListParagraph"/>
        <w:numPr>
          <w:ilvl w:val="0"/>
          <w:numId w:val="41"/>
        </w:numPr>
        <w:rPr>
          <w:bCs/>
        </w:rPr>
      </w:pPr>
      <w:r w:rsidRPr="0067288D">
        <w:rPr>
          <w:bCs/>
        </w:rPr>
        <w:t>T</w:t>
      </w:r>
      <w:r w:rsidR="00B81201">
        <w:rPr>
          <w:bCs/>
        </w:rPr>
        <w:t>he registration fee for the 20</w:t>
      </w:r>
      <w:r w:rsidR="00933A3E">
        <w:rPr>
          <w:bCs/>
        </w:rPr>
        <w:t>22</w:t>
      </w:r>
      <w:r w:rsidRPr="0067288D">
        <w:rPr>
          <w:bCs/>
        </w:rPr>
        <w:t xml:space="preserve"> meeting is EUR2,500 per attendee. The grant-in-ai</w:t>
      </w:r>
      <w:r w:rsidR="007B4B27">
        <w:rPr>
          <w:bCs/>
        </w:rPr>
        <w:t>d will contribute up to AUD</w:t>
      </w:r>
      <w:r w:rsidR="00A4063E">
        <w:rPr>
          <w:bCs/>
        </w:rPr>
        <w:t>4,000</w:t>
      </w:r>
      <w:r w:rsidRPr="0067288D">
        <w:rPr>
          <w:bCs/>
        </w:rPr>
        <w:t xml:space="preserve"> towards this fee for each attendee. The Academy will pay the registration fee at the conclusion of the meeting. If the final figure for the r</w:t>
      </w:r>
      <w:r w:rsidR="007B4B27">
        <w:rPr>
          <w:bCs/>
        </w:rPr>
        <w:t>egistration fee exceeds AUD</w:t>
      </w:r>
      <w:r w:rsidR="00A4063E">
        <w:rPr>
          <w:bCs/>
        </w:rPr>
        <w:t>4,000</w:t>
      </w:r>
      <w:r w:rsidRPr="0067288D">
        <w:rPr>
          <w:bCs/>
        </w:rPr>
        <w:t xml:space="preserve"> after conversion the </w:t>
      </w:r>
      <w:r w:rsidRPr="00933A3E">
        <w:rPr>
          <w:b/>
        </w:rPr>
        <w:t>attendee must pay the difference</w:t>
      </w:r>
      <w:r w:rsidRPr="0067288D">
        <w:rPr>
          <w:bCs/>
        </w:rPr>
        <w:t xml:space="preserve"> to t</w:t>
      </w:r>
      <w:r w:rsidR="007B4B27">
        <w:rPr>
          <w:bCs/>
        </w:rPr>
        <w:t>he Academy before 31 May 20</w:t>
      </w:r>
      <w:r w:rsidR="00933A3E">
        <w:rPr>
          <w:bCs/>
        </w:rPr>
        <w:t>22</w:t>
      </w:r>
      <w:r w:rsidRPr="0067288D">
        <w:rPr>
          <w:bCs/>
        </w:rPr>
        <w:t xml:space="preserve">. </w:t>
      </w:r>
      <w:r w:rsidRPr="0067288D">
        <w:rPr>
          <w:b/>
          <w:bCs/>
        </w:rPr>
        <w:t>The applicant agrees to this condition by submitting the signed application form</w:t>
      </w:r>
      <w:r w:rsidRPr="00933A3E">
        <w:t>.</w:t>
      </w:r>
      <w:r w:rsidR="00933A3E">
        <w:t xml:space="preserve"> </w:t>
      </w:r>
    </w:p>
    <w:p w14:paraId="37C9A09E" w14:textId="77777777" w:rsidR="005738D9" w:rsidRPr="00933A3E" w:rsidRDefault="005738D9" w:rsidP="005B01C7">
      <w:pPr>
        <w:pStyle w:val="ListParagraph"/>
        <w:numPr>
          <w:ilvl w:val="0"/>
          <w:numId w:val="41"/>
        </w:numPr>
        <w:rPr>
          <w:rStyle w:val="Strong"/>
          <w:b w:val="0"/>
        </w:rPr>
      </w:pPr>
      <w:r w:rsidRPr="00E33EB4">
        <w:rPr>
          <w:rStyle w:val="Strong"/>
          <w:b w:val="0"/>
        </w:rPr>
        <w:t>T</w:t>
      </w:r>
      <w:r w:rsidRPr="00933A3E">
        <w:rPr>
          <w:rStyle w:val="Strong"/>
          <w:b w:val="0"/>
        </w:rPr>
        <w:t>he program does not provide funds for bench fees</w:t>
      </w:r>
      <w:r w:rsidR="004734CA" w:rsidRPr="00933A3E">
        <w:rPr>
          <w:rStyle w:val="Strong"/>
          <w:b w:val="0"/>
        </w:rPr>
        <w:t>,</w:t>
      </w:r>
      <w:r w:rsidRPr="00933A3E">
        <w:rPr>
          <w:rStyle w:val="Strong"/>
          <w:b w:val="0"/>
        </w:rPr>
        <w:t xml:space="preserve"> </w:t>
      </w:r>
      <w:r w:rsidR="004734CA" w:rsidRPr="00933A3E">
        <w:rPr>
          <w:rStyle w:val="Strong"/>
          <w:b w:val="0"/>
        </w:rPr>
        <w:t>managerial, insurance or visa costs.</w:t>
      </w:r>
    </w:p>
    <w:p w14:paraId="4D239302" w14:textId="77777777" w:rsidR="005B01C7" w:rsidRPr="00E33EB4" w:rsidRDefault="00933A3E" w:rsidP="005B01C7">
      <w:pPr>
        <w:pStyle w:val="ListParagraph"/>
        <w:numPr>
          <w:ilvl w:val="0"/>
          <w:numId w:val="41"/>
        </w:numPr>
        <w:rPr>
          <w:rStyle w:val="Strong"/>
          <w:b w:val="0"/>
        </w:rPr>
      </w:pPr>
      <w:r>
        <w:rPr>
          <w:rStyle w:val="Strong"/>
          <w:b w:val="0"/>
        </w:rPr>
        <w:t>A</w:t>
      </w:r>
      <w:r w:rsidR="005B01C7" w:rsidRPr="00933A3E">
        <w:rPr>
          <w:rStyle w:val="Strong"/>
          <w:b w:val="0"/>
        </w:rPr>
        <w:t>ll s</w:t>
      </w:r>
      <w:r w:rsidR="005B01C7" w:rsidRPr="00E33EB4">
        <w:rPr>
          <w:rStyle w:val="Strong"/>
          <w:b w:val="0"/>
        </w:rPr>
        <w:t>uccessful delegates are expected to attend the</w:t>
      </w:r>
      <w:r>
        <w:rPr>
          <w:rStyle w:val="Strong"/>
          <w:b w:val="0"/>
        </w:rPr>
        <w:t xml:space="preserve"> </w:t>
      </w:r>
      <w:r w:rsidRPr="00933A3E">
        <w:rPr>
          <w:rStyle w:val="Strong"/>
          <w:b w:val="0"/>
        </w:rPr>
        <w:t>Lindau briefing event</w:t>
      </w:r>
      <w:r>
        <w:rPr>
          <w:rStyle w:val="Strong"/>
          <w:b w:val="0"/>
        </w:rPr>
        <w:t xml:space="preserve"> that </w:t>
      </w:r>
      <w:r w:rsidRPr="00933A3E">
        <w:rPr>
          <w:rStyle w:val="Strong"/>
          <w:b w:val="0"/>
        </w:rPr>
        <w:t xml:space="preserve">may take place along with </w:t>
      </w:r>
      <w:r>
        <w:rPr>
          <w:rStyle w:val="Strong"/>
          <w:b w:val="0"/>
        </w:rPr>
        <w:t xml:space="preserve">one of </w:t>
      </w:r>
      <w:r w:rsidRPr="00933A3E">
        <w:rPr>
          <w:rStyle w:val="Strong"/>
          <w:b w:val="0"/>
        </w:rPr>
        <w:t>the</w:t>
      </w:r>
      <w:r w:rsidR="005B01C7" w:rsidRPr="00E33EB4">
        <w:rPr>
          <w:rStyle w:val="Strong"/>
          <w:b w:val="0"/>
        </w:rPr>
        <w:t xml:space="preserve"> Academy’s annual ev</w:t>
      </w:r>
      <w:r w:rsidR="007B4B27">
        <w:rPr>
          <w:rStyle w:val="Strong"/>
          <w:b w:val="0"/>
        </w:rPr>
        <w:t xml:space="preserve">ent, </w:t>
      </w:r>
      <w:r>
        <w:rPr>
          <w:rStyle w:val="Strong"/>
          <w:b w:val="0"/>
        </w:rPr>
        <w:t xml:space="preserve">e.g. </w:t>
      </w:r>
      <w:r w:rsidR="007B4B27">
        <w:rPr>
          <w:rStyle w:val="Strong"/>
          <w:b w:val="0"/>
        </w:rPr>
        <w:t>Science at the Shine Dome</w:t>
      </w:r>
      <w:r w:rsidR="005B01C7" w:rsidRPr="00E33EB4">
        <w:rPr>
          <w:rStyle w:val="Strong"/>
          <w:b w:val="0"/>
        </w:rPr>
        <w:t>.</w:t>
      </w:r>
    </w:p>
    <w:p w14:paraId="68CB83BF" w14:textId="77777777" w:rsidR="005B01C7" w:rsidRDefault="005B01C7" w:rsidP="005B01C7">
      <w:pPr>
        <w:pStyle w:val="ListParagraph"/>
        <w:numPr>
          <w:ilvl w:val="0"/>
          <w:numId w:val="41"/>
        </w:numPr>
        <w:rPr>
          <w:rStyle w:val="Strong"/>
          <w:b w:val="0"/>
        </w:rPr>
      </w:pPr>
      <w:r w:rsidRPr="00E33EB4">
        <w:rPr>
          <w:rStyle w:val="Strong"/>
          <w:b w:val="0"/>
        </w:rPr>
        <w:t xml:space="preserve">All successful delegates are expected to attend the full program of events at the </w:t>
      </w:r>
      <w:r w:rsidR="00933A3E">
        <w:rPr>
          <w:rStyle w:val="Strong"/>
          <w:b w:val="0"/>
        </w:rPr>
        <w:t>71</w:t>
      </w:r>
      <w:r w:rsidR="00933A3E" w:rsidRPr="00CC1AF3">
        <w:rPr>
          <w:rStyle w:val="Strong"/>
          <w:b w:val="0"/>
        </w:rPr>
        <w:t>st</w:t>
      </w:r>
      <w:r w:rsidR="00933A3E">
        <w:rPr>
          <w:rStyle w:val="Strong"/>
          <w:b w:val="0"/>
        </w:rPr>
        <w:t xml:space="preserve"> </w:t>
      </w:r>
      <w:r w:rsidRPr="00E33EB4">
        <w:rPr>
          <w:rStyle w:val="Strong"/>
          <w:b w:val="0"/>
        </w:rPr>
        <w:t>Lindau Nobel Laureates Meeting. Delegates will</w:t>
      </w:r>
      <w:r w:rsidR="00F655B9">
        <w:rPr>
          <w:rStyle w:val="Strong"/>
          <w:b w:val="0"/>
        </w:rPr>
        <w:t xml:space="preserve"> need to</w:t>
      </w:r>
      <w:r w:rsidRPr="00E33EB4">
        <w:rPr>
          <w:rStyle w:val="Strong"/>
          <w:b w:val="0"/>
        </w:rPr>
        <w:t xml:space="preserve"> arrive in Lindau before t</w:t>
      </w:r>
      <w:r w:rsidR="007B4B27">
        <w:rPr>
          <w:rStyle w:val="Strong"/>
          <w:b w:val="0"/>
        </w:rPr>
        <w:t xml:space="preserve">he opening ceremony on </w:t>
      </w:r>
      <w:r w:rsidR="00933A3E" w:rsidRPr="00933A3E">
        <w:rPr>
          <w:rStyle w:val="Strong"/>
          <w:b w:val="0"/>
        </w:rPr>
        <w:t>Sunday 26 June 2022 and attend the full duration of the meeting including the official closing of the program on Friday 1 July 2022.</w:t>
      </w:r>
    </w:p>
    <w:p w14:paraId="628A364A" w14:textId="77777777" w:rsidR="00933A3E" w:rsidRDefault="004265F2" w:rsidP="004265F2">
      <w:pPr>
        <w:pStyle w:val="ListParagraph"/>
        <w:numPr>
          <w:ilvl w:val="0"/>
          <w:numId w:val="41"/>
        </w:numPr>
        <w:rPr>
          <w:rStyle w:val="Strong"/>
          <w:b w:val="0"/>
        </w:rPr>
      </w:pPr>
      <w:r w:rsidRPr="004265F2">
        <w:rPr>
          <w:rStyle w:val="Strong"/>
          <w:b w:val="0"/>
        </w:rPr>
        <w:t xml:space="preserve">The Academy </w:t>
      </w:r>
      <w:r w:rsidR="00E310EB">
        <w:rPr>
          <w:rStyle w:val="Strong"/>
          <w:b w:val="0"/>
        </w:rPr>
        <w:t>receives</w:t>
      </w:r>
      <w:r w:rsidRPr="004265F2">
        <w:rPr>
          <w:rStyle w:val="Strong"/>
          <w:b w:val="0"/>
        </w:rPr>
        <w:t xml:space="preserve"> funding to organise a series of site visits for the delegation to German laboratories in the week following the Lindau Meeting</w:t>
      </w:r>
      <w:r w:rsidR="007B4B27">
        <w:rPr>
          <w:rStyle w:val="Strong"/>
          <w:b w:val="0"/>
        </w:rPr>
        <w:t xml:space="preserve"> (finishing the morning of </w:t>
      </w:r>
      <w:r w:rsidR="00933A3E">
        <w:rPr>
          <w:rStyle w:val="Strong"/>
          <w:b w:val="0"/>
        </w:rPr>
        <w:t xml:space="preserve">8 </w:t>
      </w:r>
      <w:r w:rsidR="007B4B27">
        <w:rPr>
          <w:rStyle w:val="Strong"/>
          <w:b w:val="0"/>
        </w:rPr>
        <w:t>July 20</w:t>
      </w:r>
      <w:r w:rsidR="00933A3E">
        <w:rPr>
          <w:rStyle w:val="Strong"/>
          <w:b w:val="0"/>
        </w:rPr>
        <w:t>22</w:t>
      </w:r>
      <w:r w:rsidR="007B4B27">
        <w:rPr>
          <w:rStyle w:val="Strong"/>
          <w:b w:val="0"/>
        </w:rPr>
        <w:t>)</w:t>
      </w:r>
      <w:r w:rsidRPr="004265F2">
        <w:rPr>
          <w:rStyle w:val="Strong"/>
          <w:b w:val="0"/>
        </w:rPr>
        <w:t>.</w:t>
      </w:r>
      <w:r w:rsidR="007B4B27">
        <w:rPr>
          <w:rStyle w:val="Strong"/>
          <w:b w:val="0"/>
        </w:rPr>
        <w:t xml:space="preserve"> Delegates should allow time to also attend the site visits if their application is successful.</w:t>
      </w:r>
    </w:p>
    <w:p w14:paraId="6B51910B" w14:textId="77777777" w:rsidR="004265F2" w:rsidRPr="00933A3E" w:rsidRDefault="00933A3E" w:rsidP="004265F2">
      <w:pPr>
        <w:pStyle w:val="ListParagraph"/>
        <w:numPr>
          <w:ilvl w:val="0"/>
          <w:numId w:val="41"/>
        </w:numPr>
        <w:rPr>
          <w:rStyle w:val="Strong"/>
          <w:bCs w:val="0"/>
        </w:rPr>
      </w:pPr>
      <w:r w:rsidRPr="00933A3E">
        <w:rPr>
          <w:rStyle w:val="Strong"/>
          <w:bCs w:val="0"/>
        </w:rPr>
        <w:t>Subject to COVID-19 travel restrictions, all above schedule, fees and requirements or duration of the 71</w:t>
      </w:r>
      <w:r w:rsidRPr="00CC1AF3">
        <w:rPr>
          <w:rStyle w:val="Strong"/>
          <w:bCs w:val="0"/>
        </w:rPr>
        <w:t>st</w:t>
      </w:r>
      <w:r w:rsidRPr="00933A3E">
        <w:rPr>
          <w:rStyle w:val="Strong"/>
          <w:bCs w:val="0"/>
        </w:rPr>
        <w:t xml:space="preserve"> Lindau Nobel Laureates Meeting attendance may change closer to the date.</w:t>
      </w:r>
    </w:p>
    <w:p w14:paraId="33363CDF" w14:textId="77777777" w:rsidR="00E31EA9" w:rsidRPr="00AE712E" w:rsidRDefault="00BA51DB" w:rsidP="00AE712E">
      <w:pPr>
        <w:rPr>
          <w:i/>
        </w:rPr>
      </w:pPr>
      <w:r>
        <w:rPr>
          <w:i/>
        </w:rPr>
        <w:t xml:space="preserve">Please </w:t>
      </w:r>
      <w:r w:rsidR="00E31EA9">
        <w:rPr>
          <w:i/>
        </w:rPr>
        <w:t xml:space="preserve">insert </w:t>
      </w:r>
      <w:r>
        <w:rPr>
          <w:i/>
        </w:rPr>
        <w:t>electronic signature</w:t>
      </w:r>
      <w:r w:rsidR="00F34F7A">
        <w:rPr>
          <w:i/>
        </w:rPr>
        <w:t>s</w:t>
      </w:r>
      <w:r w:rsidR="00E31EA9">
        <w:rPr>
          <w:i/>
        </w:rPr>
        <w:t xml:space="preserve"> below</w:t>
      </w:r>
      <w:r w:rsidR="00AE712E">
        <w:rPr>
          <w:i/>
        </w:rPr>
        <w:t>:</w:t>
      </w:r>
    </w:p>
    <w:tbl>
      <w:tblPr>
        <w:tblStyle w:val="GridTable1Light-Accent1"/>
        <w:tblW w:w="0" w:type="auto"/>
        <w:tblLook w:val="0600" w:firstRow="0" w:lastRow="0" w:firstColumn="0" w:lastColumn="0" w:noHBand="1" w:noVBand="1"/>
      </w:tblPr>
      <w:tblGrid>
        <w:gridCol w:w="817"/>
        <w:gridCol w:w="3805"/>
        <w:gridCol w:w="808"/>
        <w:gridCol w:w="3873"/>
      </w:tblGrid>
      <w:tr w:rsidR="00F34F7A" w14:paraId="55B6C110" w14:textId="77777777" w:rsidTr="00AE712E">
        <w:tc>
          <w:tcPr>
            <w:tcW w:w="4622" w:type="dxa"/>
            <w:gridSpan w:val="2"/>
          </w:tcPr>
          <w:p w14:paraId="42CA03D0" w14:textId="77777777" w:rsidR="00F34F7A" w:rsidRDefault="00F34F7A" w:rsidP="00AE712E">
            <w:r>
              <w:t xml:space="preserve">Signature of </w:t>
            </w:r>
            <w:r w:rsidRPr="00F34F7A">
              <w:rPr>
                <w:b/>
              </w:rPr>
              <w:t>applicant</w:t>
            </w:r>
            <w:r>
              <w:t>:</w:t>
            </w:r>
          </w:p>
        </w:tc>
        <w:tc>
          <w:tcPr>
            <w:tcW w:w="4622" w:type="dxa"/>
            <w:gridSpan w:val="2"/>
          </w:tcPr>
          <w:p w14:paraId="5B01235E" w14:textId="77777777" w:rsidR="00F34F7A" w:rsidRDefault="00F34F7A" w:rsidP="00AE712E">
            <w:r w:rsidRPr="00F34F7A">
              <w:t xml:space="preserve">Signature of </w:t>
            </w:r>
            <w:r w:rsidRPr="00F34F7A">
              <w:rPr>
                <w:b/>
              </w:rPr>
              <w:t>contact at</w:t>
            </w:r>
            <w:r>
              <w:t xml:space="preserve"> </w:t>
            </w:r>
            <w:r>
              <w:rPr>
                <w:b/>
              </w:rPr>
              <w:t>research office</w:t>
            </w:r>
            <w:r w:rsidRPr="00F34F7A">
              <w:t>:</w:t>
            </w:r>
          </w:p>
        </w:tc>
      </w:tr>
      <w:tr w:rsidR="00F34F7A" w14:paraId="4C430467" w14:textId="77777777" w:rsidTr="009C2030">
        <w:trPr>
          <w:trHeight w:val="1112"/>
        </w:trPr>
        <w:tc>
          <w:tcPr>
            <w:tcW w:w="4622" w:type="dxa"/>
            <w:gridSpan w:val="2"/>
          </w:tcPr>
          <w:p w14:paraId="5F195C93" w14:textId="77777777" w:rsidR="00F34F7A" w:rsidRDefault="00F34F7A" w:rsidP="00AE712E"/>
          <w:p w14:paraId="6B016478" w14:textId="77777777" w:rsidR="00F34F7A" w:rsidRDefault="00F34F7A" w:rsidP="00AE712E"/>
          <w:p w14:paraId="2F782D1B" w14:textId="77777777" w:rsidR="00F34F7A" w:rsidRDefault="00F34F7A" w:rsidP="00AE712E"/>
        </w:tc>
        <w:tc>
          <w:tcPr>
            <w:tcW w:w="4622" w:type="dxa"/>
            <w:gridSpan w:val="2"/>
          </w:tcPr>
          <w:p w14:paraId="306732A9" w14:textId="77777777" w:rsidR="00F34F7A" w:rsidRDefault="00F34F7A" w:rsidP="00AE712E"/>
          <w:p w14:paraId="020F4CAC" w14:textId="77777777" w:rsidR="00F34F7A" w:rsidRDefault="00F34F7A" w:rsidP="00AE712E"/>
          <w:p w14:paraId="1FFD1CB5" w14:textId="77777777" w:rsidR="00F34F7A" w:rsidRDefault="00F34F7A" w:rsidP="00AE712E"/>
        </w:tc>
      </w:tr>
      <w:tr w:rsidR="00F34F7A" w14:paraId="1C14C740" w14:textId="77777777" w:rsidTr="00AE712E">
        <w:tc>
          <w:tcPr>
            <w:tcW w:w="817" w:type="dxa"/>
          </w:tcPr>
          <w:p w14:paraId="420CBA2F" w14:textId="77777777" w:rsidR="00F34F7A" w:rsidRDefault="00F34F7A" w:rsidP="00AE712E">
            <w:r>
              <w:t>Name:</w:t>
            </w:r>
          </w:p>
        </w:tc>
        <w:tc>
          <w:tcPr>
            <w:tcW w:w="3805" w:type="dxa"/>
          </w:tcPr>
          <w:p w14:paraId="7D4F83F3" w14:textId="77777777" w:rsidR="00F34F7A" w:rsidRDefault="00F34F7A" w:rsidP="00AE712E"/>
          <w:p w14:paraId="6E85EA2D" w14:textId="77777777" w:rsidR="00F34F7A" w:rsidRDefault="00F34F7A" w:rsidP="00AE712E"/>
        </w:tc>
        <w:tc>
          <w:tcPr>
            <w:tcW w:w="749" w:type="dxa"/>
          </w:tcPr>
          <w:p w14:paraId="2275A594" w14:textId="77777777" w:rsidR="00F34F7A" w:rsidRDefault="00F34F7A" w:rsidP="00AE712E">
            <w:r>
              <w:t>Name:</w:t>
            </w:r>
          </w:p>
        </w:tc>
        <w:tc>
          <w:tcPr>
            <w:tcW w:w="3873" w:type="dxa"/>
          </w:tcPr>
          <w:p w14:paraId="165DE188" w14:textId="77777777" w:rsidR="00F34F7A" w:rsidRDefault="00F34F7A" w:rsidP="00AE712E"/>
          <w:p w14:paraId="2AA1CBD0" w14:textId="77777777" w:rsidR="00F34F7A" w:rsidRDefault="00F34F7A" w:rsidP="00AE712E"/>
        </w:tc>
      </w:tr>
      <w:tr w:rsidR="00F34F7A" w14:paraId="01015ACF" w14:textId="77777777" w:rsidTr="00AE712E">
        <w:tc>
          <w:tcPr>
            <w:tcW w:w="817" w:type="dxa"/>
          </w:tcPr>
          <w:p w14:paraId="642CB02C" w14:textId="77777777" w:rsidR="00F34F7A" w:rsidRDefault="00F34F7A" w:rsidP="00AE712E">
            <w:r>
              <w:t>Date:</w:t>
            </w:r>
          </w:p>
        </w:tc>
        <w:tc>
          <w:tcPr>
            <w:tcW w:w="3805" w:type="dxa"/>
          </w:tcPr>
          <w:p w14:paraId="216F8498" w14:textId="77777777" w:rsidR="00F34F7A" w:rsidRDefault="00F34F7A" w:rsidP="00AE712E"/>
        </w:tc>
        <w:tc>
          <w:tcPr>
            <w:tcW w:w="749" w:type="dxa"/>
          </w:tcPr>
          <w:p w14:paraId="4E3E7151" w14:textId="77777777" w:rsidR="00F34F7A" w:rsidRDefault="00F34F7A" w:rsidP="00AE712E">
            <w:r>
              <w:t>Date:</w:t>
            </w:r>
          </w:p>
        </w:tc>
        <w:tc>
          <w:tcPr>
            <w:tcW w:w="3873" w:type="dxa"/>
          </w:tcPr>
          <w:p w14:paraId="4C8E0FCF" w14:textId="77777777" w:rsidR="00F34F7A" w:rsidRDefault="00F34F7A" w:rsidP="00AE712E"/>
        </w:tc>
      </w:tr>
    </w:tbl>
    <w:p w14:paraId="2C056C2D" w14:textId="77777777" w:rsidR="009C2030" w:rsidRDefault="009C2030">
      <w:pPr>
        <w:rPr>
          <w:rFonts w:asciiTheme="majorHAnsi" w:eastAsiaTheme="majorEastAsia" w:hAnsiTheme="majorHAnsi"/>
          <w:color w:val="365F91" w:themeColor="accent1" w:themeShade="BF"/>
          <w:sz w:val="32"/>
          <w:szCs w:val="32"/>
        </w:rPr>
      </w:pPr>
      <w:bookmarkStart w:id="0" w:name="_Hlk506286342"/>
      <w:bookmarkStart w:id="1" w:name="_Hlk506288061"/>
      <w:r>
        <w:br w:type="page"/>
      </w:r>
    </w:p>
    <w:p w14:paraId="6713BDEF" w14:textId="77777777" w:rsidR="009C2030" w:rsidRDefault="009C2030" w:rsidP="009C2030">
      <w:pPr>
        <w:pStyle w:val="Heading1"/>
      </w:pPr>
    </w:p>
    <w:p w14:paraId="7B6A5904" w14:textId="77777777" w:rsidR="003E217B" w:rsidRPr="009C2030" w:rsidRDefault="003E217B" w:rsidP="009C2030">
      <w:pPr>
        <w:pStyle w:val="Heading1"/>
      </w:pPr>
      <w:r w:rsidRPr="009C2030">
        <w:t>Privacy statement</w:t>
      </w:r>
    </w:p>
    <w:bookmarkEnd w:id="0"/>
    <w:bookmarkEnd w:id="1"/>
    <w:p w14:paraId="39E5F939" w14:textId="77777777" w:rsidR="003E217B" w:rsidRPr="00911C82" w:rsidRDefault="003E217B" w:rsidP="003E217B">
      <w:pPr>
        <w:rPr>
          <w:rFonts w:ascii="gotham_htflight" w:hAnsi="gotham_htflight"/>
          <w:i/>
          <w:color w:val="000000"/>
          <w:sz w:val="20"/>
          <w:szCs w:val="20"/>
          <w:shd w:val="clear" w:color="auto" w:fill="FFFFFF"/>
        </w:rPr>
      </w:pPr>
      <w:r w:rsidRPr="00911C82">
        <w:rPr>
          <w:rFonts w:ascii="gotham_htflight" w:hAnsi="gotham_htflight"/>
          <w:i/>
          <w:color w:val="000000"/>
          <w:sz w:val="20"/>
          <w:szCs w:val="20"/>
          <w:shd w:val="clear" w:color="auto" w:fill="FFFFFF"/>
        </w:rPr>
        <w:t>The Australian Academy of Science (the Academy) is an ‘agency’ for the purposes of the Privacy Act 1988 (</w:t>
      </w:r>
      <w:proofErr w:type="spellStart"/>
      <w:r w:rsidRPr="00911C82">
        <w:rPr>
          <w:rFonts w:ascii="gotham_htflight" w:hAnsi="gotham_htflight"/>
          <w:i/>
          <w:color w:val="000000"/>
          <w:sz w:val="20"/>
          <w:szCs w:val="20"/>
          <w:shd w:val="clear" w:color="auto" w:fill="FFFFFF"/>
        </w:rPr>
        <w:t>Cth</w:t>
      </w:r>
      <w:proofErr w:type="spellEnd"/>
      <w:r w:rsidRPr="00911C82">
        <w:rPr>
          <w:rFonts w:ascii="gotham_htflight" w:hAnsi="gotham_htflight"/>
          <w:i/>
          <w:color w:val="000000"/>
          <w:sz w:val="20"/>
          <w:szCs w:val="20"/>
          <w:shd w:val="clear" w:color="auto" w:fill="FFFFFF"/>
        </w:rPr>
        <w:t>) and as such complies with the obligations of the Privacy Act within that meaning. The Academy strives to achieve diversity and equity of participants in the activities that it undertakes, and as such, it monitors the effectiveness of its activities by collecting gender, age and nationality information rela</w:t>
      </w:r>
      <w:r w:rsidR="004D7B08">
        <w:rPr>
          <w:rFonts w:ascii="gotham_htflight" w:hAnsi="gotham_htflight"/>
          <w:i/>
          <w:color w:val="000000"/>
          <w:sz w:val="20"/>
          <w:szCs w:val="20"/>
          <w:shd w:val="clear" w:color="auto" w:fill="FFFFFF"/>
        </w:rPr>
        <w:t>ted to participants of its</w:t>
      </w:r>
      <w:r w:rsidRPr="00911C82">
        <w:rPr>
          <w:rFonts w:ascii="gotham_htflight" w:hAnsi="gotham_htflight"/>
          <w:i/>
          <w:color w:val="000000"/>
          <w:sz w:val="20"/>
          <w:szCs w:val="20"/>
          <w:shd w:val="clear" w:color="auto" w:fill="FFFFFF"/>
        </w:rPr>
        <w:t xml:space="preserve"> programs.   </w:t>
      </w:r>
    </w:p>
    <w:p w14:paraId="4696C278" w14:textId="77777777" w:rsidR="003E217B" w:rsidRPr="003E217B" w:rsidRDefault="003E217B" w:rsidP="007B3110">
      <w:pPr>
        <w:rPr>
          <w:rFonts w:ascii="gotham_htflight" w:hAnsi="gotham_htflight"/>
          <w:i/>
          <w:color w:val="000000"/>
          <w:sz w:val="20"/>
          <w:szCs w:val="20"/>
          <w:shd w:val="clear" w:color="auto" w:fill="FFFFFF"/>
        </w:rPr>
      </w:pPr>
      <w:r w:rsidRPr="00911C82">
        <w:rPr>
          <w:rFonts w:ascii="gotham_htflight" w:hAnsi="gotham_htflight"/>
          <w:i/>
          <w:color w:val="000000"/>
          <w:sz w:val="20"/>
          <w:szCs w:val="20"/>
          <w:shd w:val="clear" w:color="auto" w:fill="FFFFFF"/>
        </w:rPr>
        <w:t>The Academy acknowledges the complex nature of gender identity and diversity in the broadest meaning.</w:t>
      </w:r>
    </w:p>
    <w:p w14:paraId="20AF495E" w14:textId="77777777" w:rsidR="00BA51DB" w:rsidRPr="007B3110" w:rsidRDefault="00C64412" w:rsidP="007B3110">
      <w:pPr>
        <w:pStyle w:val="IntenseQuote"/>
      </w:pPr>
      <w:r w:rsidRPr="007B3110">
        <w:t xml:space="preserve">Submit your </w:t>
      </w:r>
      <w:r w:rsidR="007B545D">
        <w:t>application</w:t>
      </w:r>
      <w:r w:rsidR="007B545D" w:rsidRPr="007B3110">
        <w:t xml:space="preserve"> </w:t>
      </w:r>
      <w:r w:rsidRPr="007B3110">
        <w:t>form and all supporting documents to</w:t>
      </w:r>
      <w:r w:rsidR="007B545D" w:rsidRPr="007B545D">
        <w:t xml:space="preserve"> relevant research office to be</w:t>
      </w:r>
      <w:r w:rsidR="0081421F">
        <w:t xml:space="preserve"> sent </w:t>
      </w:r>
      <w:r w:rsidR="007B545D" w:rsidRPr="007B545D">
        <w:t>to the Academy</w:t>
      </w:r>
      <w:r w:rsidRPr="007B3110">
        <w:t xml:space="preserve"> </w:t>
      </w:r>
      <w:r w:rsidR="00E7756B">
        <w:t xml:space="preserve">via </w:t>
      </w:r>
      <w:hyperlink r:id="rId10" w:history="1">
        <w:r w:rsidR="0081421F" w:rsidRPr="0081421F">
          <w:rPr>
            <w:rStyle w:val="Hyperlink"/>
            <w:rFonts w:cs="Calibri"/>
          </w:rPr>
          <w:t>lindau@science.org.au</w:t>
        </w:r>
      </w:hyperlink>
    </w:p>
    <w:p w14:paraId="7F9E5178" w14:textId="77777777" w:rsidR="00C64412" w:rsidRPr="0090527C" w:rsidRDefault="00461D80" w:rsidP="0090527C">
      <w:pPr>
        <w:pStyle w:val="IntenseQuote"/>
        <w:ind w:left="0" w:right="-44"/>
        <w:rPr>
          <w:b/>
          <w:bCs/>
        </w:rPr>
      </w:pPr>
      <w:r w:rsidRPr="007B3110">
        <w:t>Deadline for nominations</w:t>
      </w:r>
      <w:r w:rsidR="002E7604">
        <w:t xml:space="preserve"> by </w:t>
      </w:r>
      <w:r w:rsidR="002E7604" w:rsidRPr="007B545D">
        <w:t>research office</w:t>
      </w:r>
      <w:r w:rsidR="00D00815" w:rsidRPr="007B3110">
        <w:t xml:space="preserve">: </w:t>
      </w:r>
      <w:r w:rsidR="00A1387C">
        <w:rPr>
          <w:b/>
          <w:bCs/>
        </w:rPr>
        <w:t>Tuesday</w:t>
      </w:r>
      <w:r w:rsidR="009C2030" w:rsidRPr="0090527C">
        <w:rPr>
          <w:b/>
          <w:bCs/>
        </w:rPr>
        <w:t xml:space="preserve"> 2</w:t>
      </w:r>
      <w:r w:rsidR="00A1387C">
        <w:rPr>
          <w:b/>
          <w:bCs/>
        </w:rPr>
        <w:t>8</w:t>
      </w:r>
      <w:r w:rsidR="009C2030" w:rsidRPr="0090527C">
        <w:rPr>
          <w:b/>
          <w:bCs/>
        </w:rPr>
        <w:t xml:space="preserve"> September 2021 at 5pm AEST</w:t>
      </w:r>
    </w:p>
    <w:p w14:paraId="77A85CE1" w14:textId="77777777" w:rsidR="00A77682" w:rsidRPr="007B3110" w:rsidRDefault="00C64412" w:rsidP="007B3110">
      <w:pPr>
        <w:pStyle w:val="IntenseQuote"/>
      </w:pPr>
      <w:r w:rsidRPr="007B3110">
        <w:t>For enquiries contact</w:t>
      </w:r>
      <w:r w:rsidR="00BA51DB" w:rsidRPr="007B3110">
        <w:t xml:space="preserve"> </w:t>
      </w:r>
      <w:hyperlink r:id="rId11" w:history="1">
        <w:r w:rsidR="00BA51DB" w:rsidRPr="007B3110">
          <w:rPr>
            <w:rStyle w:val="Hyperlink"/>
            <w:rFonts w:cs="Calibri"/>
          </w:rPr>
          <w:t>lindau@science.org.au</w:t>
        </w:r>
      </w:hyperlink>
    </w:p>
    <w:sectPr w:rsidR="00A77682" w:rsidRPr="007B3110" w:rsidSect="00E04657">
      <w:headerReference w:type="default" r:id="rId12"/>
      <w:footerReference w:type="even" r:id="rId13"/>
      <w:footerReference w:type="default" r:id="rId14"/>
      <w:pgSz w:w="11909" w:h="16834" w:code="9"/>
      <w:pgMar w:top="1440" w:right="1080" w:bottom="1701" w:left="1080" w:header="720" w:footer="817"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B8BF1" w14:textId="77777777" w:rsidR="00DD5345" w:rsidRDefault="00DD5345">
      <w:r>
        <w:separator/>
      </w:r>
    </w:p>
  </w:endnote>
  <w:endnote w:type="continuationSeparator" w:id="0">
    <w:p w14:paraId="5EC1AD46" w14:textId="77777777" w:rsidR="00DD5345" w:rsidRDefault="00DD5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tham_htf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AA1D" w14:textId="77777777" w:rsidR="00E31EA9" w:rsidRDefault="00E31EA9" w:rsidP="002C3D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64C6BE" w14:textId="77777777" w:rsidR="00E31EA9" w:rsidRDefault="00E31EA9" w:rsidP="008519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4728836"/>
      <w:docPartObj>
        <w:docPartGallery w:val="Page Numbers (Bottom of Page)"/>
        <w:docPartUnique/>
      </w:docPartObj>
    </w:sdtPr>
    <w:sdtEndPr>
      <w:rPr>
        <w:color w:val="7F7F7F" w:themeColor="background1" w:themeShade="7F"/>
        <w:spacing w:val="60"/>
      </w:rPr>
    </w:sdtEndPr>
    <w:sdtContent>
      <w:p w14:paraId="28A17BD7" w14:textId="77777777" w:rsidR="00933A3E" w:rsidRPr="00933A3E" w:rsidRDefault="00933A3E" w:rsidP="00933A3E">
        <w:pPr>
          <w:pStyle w:val="Footer"/>
          <w:pBdr>
            <w:top w:val="single" w:sz="4" w:space="1" w:color="D9D9D9" w:themeColor="background1" w:themeShade="D9"/>
          </w:pBdr>
          <w:rPr>
            <w:sz w:val="20"/>
            <w:szCs w:val="20"/>
          </w:rPr>
        </w:pPr>
        <w:r w:rsidRPr="00933A3E">
          <w:rPr>
            <w:sz w:val="20"/>
            <w:szCs w:val="20"/>
          </w:rPr>
          <w:t>71</w:t>
        </w:r>
        <w:r w:rsidRPr="00933A3E">
          <w:rPr>
            <w:sz w:val="20"/>
            <w:szCs w:val="20"/>
            <w:vertAlign w:val="superscript"/>
          </w:rPr>
          <w:t>st</w:t>
        </w:r>
        <w:r w:rsidRPr="00933A3E">
          <w:rPr>
            <w:sz w:val="20"/>
            <w:szCs w:val="20"/>
          </w:rPr>
          <w:t xml:space="preserve"> Lindau Nobel Laureates Meeting | Application Form</w:t>
        </w:r>
        <w:r w:rsidRPr="00933A3E">
          <w:rPr>
            <w:sz w:val="20"/>
            <w:szCs w:val="20"/>
          </w:rPr>
          <w:tab/>
          <w:t xml:space="preserve">  </w:t>
        </w:r>
        <w:r w:rsidRPr="00933A3E">
          <w:rPr>
            <w:sz w:val="20"/>
            <w:szCs w:val="20"/>
          </w:rPr>
          <w:fldChar w:fldCharType="begin"/>
        </w:r>
        <w:r w:rsidRPr="00933A3E">
          <w:rPr>
            <w:sz w:val="20"/>
            <w:szCs w:val="20"/>
          </w:rPr>
          <w:instrText xml:space="preserve"> PAGE   \* MERGEFORMAT </w:instrText>
        </w:r>
        <w:r w:rsidRPr="00933A3E">
          <w:rPr>
            <w:sz w:val="20"/>
            <w:szCs w:val="20"/>
          </w:rPr>
          <w:fldChar w:fldCharType="separate"/>
        </w:r>
        <w:r w:rsidRPr="00933A3E">
          <w:rPr>
            <w:noProof/>
            <w:sz w:val="20"/>
            <w:szCs w:val="20"/>
          </w:rPr>
          <w:t>2</w:t>
        </w:r>
        <w:r w:rsidRPr="00933A3E">
          <w:rPr>
            <w:noProof/>
            <w:sz w:val="20"/>
            <w:szCs w:val="20"/>
          </w:rPr>
          <w:fldChar w:fldCharType="end"/>
        </w:r>
        <w:r w:rsidRPr="00933A3E">
          <w:rPr>
            <w:sz w:val="20"/>
            <w:szCs w:val="20"/>
          </w:rPr>
          <w:t xml:space="preserve"> </w:t>
        </w:r>
      </w:p>
    </w:sdtContent>
  </w:sdt>
  <w:p w14:paraId="5618AE5C" w14:textId="77777777" w:rsidR="00915138" w:rsidRPr="00933A3E" w:rsidRDefault="00915138" w:rsidP="00933A3E">
    <w:pPr>
      <w:pStyle w:val="Footer"/>
      <w:ind w:right="360"/>
      <w:rPr>
        <w:rFonts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02059" w14:textId="77777777" w:rsidR="00DD5345" w:rsidRDefault="00DD5345">
      <w:r>
        <w:separator/>
      </w:r>
    </w:p>
  </w:footnote>
  <w:footnote w:type="continuationSeparator" w:id="0">
    <w:p w14:paraId="2217B738" w14:textId="77777777" w:rsidR="00DD5345" w:rsidRDefault="00DD5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4A0D" w14:textId="77777777" w:rsidR="00D00815" w:rsidRDefault="00D26F1B" w:rsidP="00D00815">
    <w:pPr>
      <w:pStyle w:val="Header"/>
      <w:jc w:val="center"/>
    </w:pPr>
    <w:r>
      <w:rPr>
        <w:noProof/>
      </w:rPr>
      <mc:AlternateContent>
        <mc:Choice Requires="wpg">
          <w:drawing>
            <wp:anchor distT="0" distB="0" distL="114300" distR="114300" simplePos="0" relativeHeight="251662336" behindDoc="0" locked="0" layoutInCell="1" allowOverlap="1" wp14:anchorId="08EE5E0B" wp14:editId="3B9A8EC2">
              <wp:simplePos x="0" y="0"/>
              <wp:positionH relativeFrom="column">
                <wp:posOffset>-82550</wp:posOffset>
              </wp:positionH>
              <wp:positionV relativeFrom="paragraph">
                <wp:posOffset>-184150</wp:posOffset>
              </wp:positionV>
              <wp:extent cx="6378575" cy="998220"/>
              <wp:effectExtent l="0" t="0" r="3175" b="0"/>
              <wp:wrapNone/>
              <wp:docPr id="1" name="Group 1"/>
              <wp:cNvGraphicFramePr/>
              <a:graphic xmlns:a="http://schemas.openxmlformats.org/drawingml/2006/main">
                <a:graphicData uri="http://schemas.microsoft.com/office/word/2010/wordprocessingGroup">
                  <wpg:wgp>
                    <wpg:cNvGrpSpPr/>
                    <wpg:grpSpPr>
                      <a:xfrm>
                        <a:off x="0" y="0"/>
                        <a:ext cx="6378575" cy="998220"/>
                        <a:chOff x="0" y="0"/>
                        <a:chExt cx="6378575" cy="998220"/>
                      </a:xfrm>
                    </wpg:grpSpPr>
                    <pic:pic xmlns:pic="http://schemas.openxmlformats.org/drawingml/2006/picture">
                      <pic:nvPicPr>
                        <pic:cNvPr id="7" name="Picture 7"/>
                        <pic:cNvPicPr>
                          <a:picLocks noChangeAspect="1"/>
                        </pic:cNvPicPr>
                      </pic:nvPicPr>
                      <pic:blipFill>
                        <a:blip r:embed="rId1"/>
                        <a:stretch>
                          <a:fillRect/>
                        </a:stretch>
                      </pic:blipFill>
                      <pic:spPr bwMode="auto">
                        <a:xfrm>
                          <a:off x="0" y="0"/>
                          <a:ext cx="1289050" cy="998220"/>
                        </a:xfrm>
                        <a:prstGeom prst="rect">
                          <a:avLst/>
                        </a:prstGeom>
                        <a:noFill/>
                        <a:ln>
                          <a:noFill/>
                        </a:ln>
                      </pic:spPr>
                    </pic:pic>
                    <pic:pic xmlns:pic="http://schemas.openxmlformats.org/drawingml/2006/picture">
                      <pic:nvPicPr>
                        <pic:cNvPr id="8" name="Picture 7" descr="Description: Description: Description: Description: Description: Description: Description: Description: C:\Users\meaghan.obrien\AppData\Local\Microsoft\Windows\Temporary Internet Files\Content.Word\SIEF-logo-B+W (png).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28800" y="63500"/>
                          <a:ext cx="1438275" cy="865505"/>
                        </a:xfrm>
                        <a:prstGeom prst="rect">
                          <a:avLst/>
                        </a:prstGeom>
                        <a:noFill/>
                        <a:ln>
                          <a:noFill/>
                        </a:ln>
                      </pic:spPr>
                    </pic:pic>
                    <pic:pic xmlns:pic="http://schemas.openxmlformats.org/drawingml/2006/picture">
                      <pic:nvPicPr>
                        <pic:cNvPr id="9" name="Picture 9" descr="C:\Users\meaghan.obrien\AppData\Local\Microsoft\Windows\Temporary Internet Files\Content.Word\LNLM Logo Komplett Schwarz.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30600" y="0"/>
                          <a:ext cx="2847975" cy="911225"/>
                        </a:xfrm>
                        <a:prstGeom prst="rect">
                          <a:avLst/>
                        </a:prstGeom>
                        <a:noFill/>
                        <a:ln>
                          <a:noFill/>
                        </a:ln>
                      </pic:spPr>
                    </pic:pic>
                  </wpg:wgp>
                </a:graphicData>
              </a:graphic>
            </wp:anchor>
          </w:drawing>
        </mc:Choice>
        <mc:Fallback>
          <w:pict>
            <v:group w14:anchorId="42657FBB" id="Group 1" o:spid="_x0000_s1026" style="position:absolute;margin-left:-6.5pt;margin-top:-14.5pt;width:502.25pt;height:78.6pt;z-index:251662336" coordsize="63785,998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LUAAAAAUmdodGxv&#10;bmcAAA66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zM3MjY1NjZCNEY3RkJERkRCNjI5RkZBMTk1QjgyODVEIiBleGlmOlBpeGVs&#10;WERpbWVuc2lvbj0iMzc3MCIgZXhpZjpQaXhlbFlEaW1lbnNpb249IjEyMDUiIGV4aWY6Q29sb3JT&#10;cGFjZT0i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kE3RjExNzQwNzIwNjgxMThENEVEMjQ2QjNBREIxQzYi&#10;IHN0RXZ0OndoZW49IjIwMDgtMDUtMTVUMTc6MTA6NDU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FRjdGMTE3NDA3MjA2ODExQTQ2Q0E0NTE5&#10;RDI0MzU2QiIgc3RFdnQ6d2hlbj0iMjAwOC0wNS0xNVQyMjo1MzozMy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wN0YxMTc0MDcyMDY4MTFB&#10;NDZDQTQ1MTlEMjQzNTZCIiBzdEV2dDp3aGVuPSIyMDA4LTA1LTE1VDIzOjA3OjA3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jc3RjExNzQw&#10;NzIwNjgxMUJERERGRDM4RDBDRjI0REQiIHN0RXZ0OndoZW49IjIwMDgtMDUtMTZUMTA6MzU6NDMt&#10;MDc6MD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wZGYgdG8gJmx0&#10;O3Vua25vd24mZ3Q7Ii8+IDxyZGY6bGk+IDxyZGY6RGVzY3JpcHRpb24gc3RFdnQ6YWN0aW9uPSJz&#10;YXZlZCIgc3RFdnQ6aW5zdGFuY2VJRD0ieG1wLmlpZDpGOTdGMTE3NDA3MjA2ODExQkREREZEMzhE&#10;MENGMjRERCIgc3RFdnQ6d2hlbj0iMjAwOC0wNS0xNlQxMDo0MDo1OS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Am&#10;bHQ7dW5rbm93biZndDsiLz4gPHJkZjpsaT4gPHJkZjpEZXNjcmlwdGlvbiBzdEV2dDphY3Rpb249&#10;InNhdmVkIiBzdEV2dDppbnN0YW5jZUlEPSJ4bXAuaWlkOkZBN0YxMTc0MDcyMDY4MTFCRERERkQz&#10;OEQwQ0YyNEREIiBzdEV2dDp3aGVuPSIyMDA4LTA1LTE2VDExOjI2OjU1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I3RjExNzQwNzIwNjgx&#10;MUJERERGRDM4RDBDRjI0REQiIHN0RXZ0OndoZW49IjIwMDgtMDUtMTZUMTE6Mjk6MDE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QzdGMTE3&#10;NDA3MjA2ODExQkREREZEMzhEMENGMjRERCIgc3RFdnQ6d2hlbj0iMjAwOC0wNS0xNlQxMToyOToy&#10;MC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ZEN0YxMTc0MDcyMDY4MTFCRERERkQzOEQwQ0YyNEREIiBzdEV2dDp3aGVuPSIyMDA4LTA1LTE2&#10;VDExOjMwOjU0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kU3RjExNzQwNzIwNjgxMUJERERGRDM4RDBDRjI0REQiIHN0RXZ0OndoZW49IjIw&#10;MDgtMDUtMTZUMTE6MzE6MjI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CMjMzNjY4QzE2MjA2ODExQkREREZEMzhEMENGMjRERCIgc3RFdnQ6&#10;d2hlbj0iMjAwOC0wNS0xNlQxMjoyMzo0N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IzMzM2NjhDMTYyMDY4MTFCRERERkQzOEQwQ0YyNERE&#10;IiBzdEV2dDp3aGVuPSIyMDA4LTA1LTE2VDEzOjI3OjU0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QjQzMzY2OEMxNjIwNjgxMUJERERGRDM4&#10;RDBDRjI0REQiIHN0RXZ0OndoZW49IjIwMDgtMDUtMTZUMTM6NDY6MTM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NzdGMTE3NDA3MjA2ODEx&#10;OTdDMUJGMTREMTc1OUU4MyIgc3RFdnQ6d2hlbj0iMjAwOC0wNS0xNlQxNTo0Nzo1Ny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4N0YxMTc0&#10;MDcyMDY4MTE5N0MxQkYxNEQxNzU5RTgzIiBzdEV2dDp3aGVuPSIyMDA4LTA1LTE2VDE1OjUxOjA2&#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jk3RjExNzQwNzIwNjgxMTk3QzFCRjE0RDE3NTlFODMiIHN0RXZ0OndoZW49IjIwMDgtMDUtMTZU&#10;MTU6NTI6MjItMDc6MD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2&#10;bmQuYWRvYmUuaWxsdXN0cmF0b3IgdG8gYXBwbGljYXRpb24vdm5kLmFkb2JlLmlsbHVzdHJhdG9y&#10;Ii8+IDxyZGY6bGk+IDxyZGY6RGVzY3JpcHRpb24gc3RFdnQ6YWN0aW9uPSJzYXZlZCIgc3RFdnQ6&#10;aW5zdGFuY2VJRD0ieG1wLmlpZDpGQTdGMTE3NDA3MjA2ODExQjYyOEUzQkYyN0M4QzQxQiIgc3RF&#10;dnQ6d2hlbj0iMjAwOC0wNS0yMlQxMzoyODowMS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BhcHBsaWNhdGlvbi92&#10;bmQuYWRvYmUuaWxsdXN0cmF0b3IiLz4gPHJkZjpsaT4gPHJkZjpEZXNjcmlwdGlvbiBzdEV2dDph&#10;Y3Rpb249InNhdmVkIiBzdEV2dDppbnN0YW5jZUlEPSJ4bXAuaWlkOkZGN0YxMTc0MDcyMDY4MTFC&#10;NjI4RTNCRjI3QzhDNDFCIiBzdEV2dDp3aGVuPSIyMDA4LTA1LTIyVDE2OjIzOjUz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dm5kLmFkb2JlLmlsbHVzdHJh&#10;dG9yIHRvIGFwcGxpY2F0aW9uL3ZuZC5hZG9iZS5pbGx1c3RyYXRvciIvPiA8cmRmOmxpPiA8cmRm&#10;OkRlc2NyaXB0aW9uIHN0RXZ0OmFjdGlvbj0ic2F2ZWQiIHN0RXZ0Omluc3RhbmNlSUQ9InhtcC5p&#10;aWQ6MDdDM0JEMjUxMDJEREQxMTgxQjU5NDA3MENFQjg4RDkiIHN0RXZ0OndoZW49IjIwMDgtMDUt&#10;MjhUMTY6NDU6MjYtMDc6MD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2bmQuYWRvYmUuaWxsdXN0cmF0b3IgdG8gYXBwbGljYXRpb24vdm5kLmFkb2JlLmlsbHVzdHJh&#10;dG9yIi8+IDxyZGY6bGk+IDxyZGY6RGVzY3JpcHRpb24gc3RFdnQ6YWN0aW9uPSJzYXZlZCIgc3RF&#10;dnQ6aW5zdGFuY2VJRD0ieG1wLmlpZDpGODdGMTE3NDA3MjA2ODExOTA5OEIwOTdGREEzOUJFRiIg&#10;c3RFdnQ6d2hlbj0iMjAwOC0wNi0wMlQxMzoyNToyNS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3N0YxMTc0MDcyMDY4MTFCQjFEQkY4RjI0&#10;MkI2Rjg0IiBzdEV2dDp3aGVuPSIyMDA4LTA2LTA5VDE0OjU4OjM2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jk3RjExNzQwNzIwNjgxMUFD&#10;QUZCOERBODA4NTRFNzYiIHN0RXZ0OndoZW49IjIwMDgtMDYtMTFUMTQ6MzE6Mjc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owMTgwMTE3NDA3&#10;MjA2ODExODM0MzgzQ0QzQThEMjMwMyIgc3RFdnQ6d2hlbj0iMjAwOC0wNi0xMVQyMjozNzoz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jAx&#10;RTU0MDY2NEEzREREMTFCRDMzRDNFQjhEM0ExMDY4IiBzdEV2dDp3aGVuPSIyMDA4LTA2LTE4VDIy&#10;OjI0OjAxKz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NkI2QUUyQTU3MjNFREQxMUE2RjFCQUJGN0M1QTdBNTEiIHN0RXZ0OndoZW49IjIwMDgt&#10;MDYtMTlUMjA6MzA6MzQ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o0MDkyRTlFMkVBNDFERDExODJFQ0VDMUFFODU4NzY0NSIgc3RFdnQ6d2hl&#10;bj0iMjAwOC0wNi0yNFQxNjoyMDowMiswMj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U2QTI2Njg1MjAwNzExNjg5RkU4Q0I5RUE4NUM1NDU5IiBz&#10;dEV2dDp3aGVuPSIyMDA4LTA2LTI2VDA1OjQ5OjUw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jc5NDU2OTc2QTQ4REQxMTk0REE4NDYzQjdE&#10;MjIyMTgiIHN0RXZ0OndoZW49IjIwMDgtMDctMDJUMTI6MTI6MjM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QTdGMTE3NDA3MjA2ODExQjFB&#10;NDlCQzQ3OTJGNkNGQSIgc3RFdnQ6d2hlbj0iMjAwOC0wNy0yMVQxODoyMzozOCswNToz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jQ5OEJERjkyQ0U1&#10;Q0REMTE4MDVGRjYyOTdEODMyNjczIiBzdEV2dDp3aGVuPSIyMDA4LTA3LTI4VDEwOjU2OjU4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&#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&#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U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Wf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2890;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">
                <v:imagedata r:id="rId4" o:title=""/>
              </v:shape>
              <v:shape id="Picture 7" o:spid="_x0000_s1028" type="#_x0000_t75" alt="Description: Description: Description: Description: Description: Description: Description: Description: C:\Users\meaghan.obrien\AppData\Local\Microsoft\Windows\Temporary Internet Files\Content.Word\SIEF-logo-B+W (png).png" style="position:absolute;left:18288;top:635;width:14382;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">
                <v:imagedata r:id="rId5" o:title="SIEF-logo-B+W (png)"/>
              </v:shape>
              <v:shape id="Picture 9" o:spid="_x0000_s1029" type="#_x0000_t75" style="position:absolute;left:35306;width:28479;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">
                <v:imagedata r:id="rId6" o:title="LNLM Logo Komplett Schwarz"/>
              </v:shape>
            </v:group>
          </w:pict>
        </mc:Fallback>
      </mc:AlternateContent>
    </w:r>
  </w:p>
  <w:p w14:paraId="0D4CB695" w14:textId="77777777" w:rsidR="00E31EA9" w:rsidRDefault="00E31EA9" w:rsidP="00E31704">
    <w:pPr>
      <w:pStyle w:val="Header"/>
    </w:pPr>
  </w:p>
  <w:p w14:paraId="53052E25" w14:textId="77777777" w:rsidR="006C3CC9" w:rsidRDefault="006C3CC9" w:rsidP="00E31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98629A"/>
    <w:multiLevelType w:val="hybridMultilevel"/>
    <w:tmpl w:val="36FEFFE6"/>
    <w:lvl w:ilvl="0" w:tplc="E3921480">
      <w:start w:val="1"/>
      <w:numFmt w:val="decimal"/>
      <w:lvlText w:val="%1)"/>
      <w:lvlJc w:val="left"/>
      <w:pPr>
        <w:tabs>
          <w:tab w:val="num" w:pos="540"/>
        </w:tabs>
        <w:ind w:left="540" w:hanging="360"/>
      </w:pPr>
      <w:rPr>
        <w:rFonts w:cs="Times New Roman" w:hint="default"/>
        <w:color w:val="auto"/>
        <w:sz w:val="32"/>
        <w:szCs w:val="32"/>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2" w15:restartNumberingAfterBreak="0">
    <w:nsid w:val="05D55C34"/>
    <w:multiLevelType w:val="hybridMultilevel"/>
    <w:tmpl w:val="FF90F1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8075F"/>
    <w:multiLevelType w:val="hybridMultilevel"/>
    <w:tmpl w:val="79BC8E2C"/>
    <w:lvl w:ilvl="0" w:tplc="4AE226B6">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B074E03"/>
    <w:multiLevelType w:val="hybridMultilevel"/>
    <w:tmpl w:val="3D6CD7E6"/>
    <w:lvl w:ilvl="0" w:tplc="DF44EE72">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6015D91"/>
    <w:multiLevelType w:val="hybridMultilevel"/>
    <w:tmpl w:val="C0724E72"/>
    <w:lvl w:ilvl="0" w:tplc="30F6C964">
      <w:start w:val="1"/>
      <w:numFmt w:val="lowerLetter"/>
      <w:lvlText w:val="%1)"/>
      <w:lvlJc w:val="left"/>
      <w:pPr>
        <w:tabs>
          <w:tab w:val="num" w:pos="786"/>
        </w:tabs>
        <w:ind w:left="786" w:hanging="360"/>
      </w:pPr>
      <w:rPr>
        <w:rFonts w:cs="Times New Roman" w:hint="default"/>
        <w:b/>
        <w:bCs/>
      </w:rPr>
    </w:lvl>
    <w:lvl w:ilvl="1" w:tplc="04090019">
      <w:start w:val="1"/>
      <w:numFmt w:val="lowerLetter"/>
      <w:lvlText w:val="%2."/>
      <w:lvlJc w:val="left"/>
      <w:pPr>
        <w:tabs>
          <w:tab w:val="num" w:pos="1506"/>
        </w:tabs>
        <w:ind w:left="1506" w:hanging="360"/>
      </w:pPr>
      <w:rPr>
        <w:rFonts w:cs="Times New Roman"/>
      </w:rPr>
    </w:lvl>
    <w:lvl w:ilvl="2" w:tplc="0409001B">
      <w:start w:val="1"/>
      <w:numFmt w:val="lowerRoman"/>
      <w:lvlText w:val="%3."/>
      <w:lvlJc w:val="right"/>
      <w:pPr>
        <w:tabs>
          <w:tab w:val="num" w:pos="2226"/>
        </w:tabs>
        <w:ind w:left="2226" w:hanging="180"/>
      </w:pPr>
      <w:rPr>
        <w:rFonts w:cs="Times New Roman"/>
      </w:rPr>
    </w:lvl>
    <w:lvl w:ilvl="3" w:tplc="0409000F">
      <w:start w:val="1"/>
      <w:numFmt w:val="decimal"/>
      <w:lvlText w:val="%4."/>
      <w:lvlJc w:val="left"/>
      <w:pPr>
        <w:tabs>
          <w:tab w:val="num" w:pos="2946"/>
        </w:tabs>
        <w:ind w:left="2946" w:hanging="360"/>
      </w:pPr>
      <w:rPr>
        <w:rFonts w:cs="Times New Roman"/>
      </w:rPr>
    </w:lvl>
    <w:lvl w:ilvl="4" w:tplc="04090019">
      <w:start w:val="1"/>
      <w:numFmt w:val="lowerLetter"/>
      <w:lvlText w:val="%5."/>
      <w:lvlJc w:val="left"/>
      <w:pPr>
        <w:tabs>
          <w:tab w:val="num" w:pos="3666"/>
        </w:tabs>
        <w:ind w:left="3666" w:hanging="360"/>
      </w:pPr>
      <w:rPr>
        <w:rFonts w:cs="Times New Roman"/>
      </w:rPr>
    </w:lvl>
    <w:lvl w:ilvl="5" w:tplc="0409001B">
      <w:start w:val="1"/>
      <w:numFmt w:val="lowerRoman"/>
      <w:lvlText w:val="%6."/>
      <w:lvlJc w:val="right"/>
      <w:pPr>
        <w:tabs>
          <w:tab w:val="num" w:pos="4386"/>
        </w:tabs>
        <w:ind w:left="4386" w:hanging="180"/>
      </w:pPr>
      <w:rPr>
        <w:rFonts w:cs="Times New Roman"/>
      </w:rPr>
    </w:lvl>
    <w:lvl w:ilvl="6" w:tplc="0409000F">
      <w:start w:val="1"/>
      <w:numFmt w:val="decimal"/>
      <w:lvlText w:val="%7."/>
      <w:lvlJc w:val="left"/>
      <w:pPr>
        <w:tabs>
          <w:tab w:val="num" w:pos="5106"/>
        </w:tabs>
        <w:ind w:left="5106" w:hanging="360"/>
      </w:pPr>
      <w:rPr>
        <w:rFonts w:cs="Times New Roman"/>
      </w:rPr>
    </w:lvl>
    <w:lvl w:ilvl="7" w:tplc="04090019">
      <w:start w:val="1"/>
      <w:numFmt w:val="lowerLetter"/>
      <w:lvlText w:val="%8."/>
      <w:lvlJc w:val="left"/>
      <w:pPr>
        <w:tabs>
          <w:tab w:val="num" w:pos="5826"/>
        </w:tabs>
        <w:ind w:left="5826" w:hanging="360"/>
      </w:pPr>
      <w:rPr>
        <w:rFonts w:cs="Times New Roman"/>
      </w:rPr>
    </w:lvl>
    <w:lvl w:ilvl="8" w:tplc="0409001B">
      <w:start w:val="1"/>
      <w:numFmt w:val="lowerRoman"/>
      <w:lvlText w:val="%9."/>
      <w:lvlJc w:val="right"/>
      <w:pPr>
        <w:tabs>
          <w:tab w:val="num" w:pos="6546"/>
        </w:tabs>
        <w:ind w:left="6546" w:hanging="180"/>
      </w:pPr>
      <w:rPr>
        <w:rFonts w:cs="Times New Roman"/>
      </w:rPr>
    </w:lvl>
  </w:abstractNum>
  <w:abstractNum w:abstractNumId="6" w15:restartNumberingAfterBreak="0">
    <w:nsid w:val="164D359E"/>
    <w:multiLevelType w:val="hybridMultilevel"/>
    <w:tmpl w:val="C35E9F7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19D40400"/>
    <w:multiLevelType w:val="hybridMultilevel"/>
    <w:tmpl w:val="BECACF00"/>
    <w:lvl w:ilvl="0" w:tplc="E9ACF4EC">
      <w:start w:val="1"/>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167D9"/>
    <w:multiLevelType w:val="hybridMultilevel"/>
    <w:tmpl w:val="8AE848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2647CE"/>
    <w:multiLevelType w:val="singleLevel"/>
    <w:tmpl w:val="FF52B8EA"/>
    <w:lvl w:ilvl="0">
      <w:start w:val="2"/>
      <w:numFmt w:val="lowerRoman"/>
      <w:lvlText w:val="%1)"/>
      <w:lvlJc w:val="left"/>
      <w:pPr>
        <w:tabs>
          <w:tab w:val="num" w:pos="1440"/>
        </w:tabs>
        <w:ind w:left="1440" w:hanging="720"/>
      </w:pPr>
      <w:rPr>
        <w:rFonts w:cs="Times New Roman" w:hint="default"/>
      </w:rPr>
    </w:lvl>
  </w:abstractNum>
  <w:abstractNum w:abstractNumId="10" w15:restartNumberingAfterBreak="0">
    <w:nsid w:val="21986A51"/>
    <w:multiLevelType w:val="hybridMultilevel"/>
    <w:tmpl w:val="BBCE857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0C4CAA"/>
    <w:multiLevelType w:val="hybridMultilevel"/>
    <w:tmpl w:val="D06AEDDE"/>
    <w:lvl w:ilvl="0" w:tplc="FD9A902C">
      <w:start w:val="1"/>
      <w:numFmt w:val="lowerRoman"/>
      <w:lvlText w:val="%1)"/>
      <w:lvlJc w:val="left"/>
      <w:pPr>
        <w:tabs>
          <w:tab w:val="num" w:pos="3207"/>
        </w:tabs>
        <w:ind w:left="2847" w:hanging="360"/>
      </w:pPr>
      <w:rPr>
        <w:rFonts w:cs="Times New Roman" w:hint="default"/>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12" w15:restartNumberingAfterBreak="0">
    <w:nsid w:val="22EB59D3"/>
    <w:multiLevelType w:val="multilevel"/>
    <w:tmpl w:val="C4CAED6E"/>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372A9"/>
    <w:multiLevelType w:val="hybridMultilevel"/>
    <w:tmpl w:val="C722DC94"/>
    <w:lvl w:ilvl="0" w:tplc="0C09000F">
      <w:start w:val="9"/>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4" w15:restartNumberingAfterBreak="0">
    <w:nsid w:val="2B6A48CE"/>
    <w:multiLevelType w:val="hybridMultilevel"/>
    <w:tmpl w:val="E160DC36"/>
    <w:lvl w:ilvl="0" w:tplc="0C09000F">
      <w:start w:val="16"/>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5" w15:restartNumberingAfterBreak="0">
    <w:nsid w:val="2BFB068D"/>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6" w15:restartNumberingAfterBreak="0">
    <w:nsid w:val="2D960AFF"/>
    <w:multiLevelType w:val="singleLevel"/>
    <w:tmpl w:val="F0D0FB30"/>
    <w:lvl w:ilvl="0">
      <w:numFmt w:val="bullet"/>
      <w:lvlText w:val=""/>
      <w:lvlJc w:val="left"/>
      <w:pPr>
        <w:tabs>
          <w:tab w:val="num" w:pos="720"/>
        </w:tabs>
        <w:ind w:left="720" w:hanging="360"/>
      </w:pPr>
      <w:rPr>
        <w:rFonts w:ascii="Wingdings" w:hAnsi="Wingdings" w:hint="default"/>
      </w:rPr>
    </w:lvl>
  </w:abstractNum>
  <w:abstractNum w:abstractNumId="17" w15:restartNumberingAfterBreak="0">
    <w:nsid w:val="2FE06558"/>
    <w:multiLevelType w:val="hybridMultilevel"/>
    <w:tmpl w:val="79BC8E2C"/>
    <w:lvl w:ilvl="0" w:tplc="4AE226B6">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31CF111B"/>
    <w:multiLevelType w:val="hybridMultilevel"/>
    <w:tmpl w:val="EC18DA80"/>
    <w:lvl w:ilvl="0" w:tplc="FD9A902C">
      <w:start w:val="1"/>
      <w:numFmt w:val="lowerRoman"/>
      <w:lvlText w:val="%1)"/>
      <w:lvlJc w:val="left"/>
      <w:pPr>
        <w:tabs>
          <w:tab w:val="num" w:pos="2498"/>
        </w:tabs>
        <w:ind w:left="2138"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349861BE"/>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0" w15:restartNumberingAfterBreak="0">
    <w:nsid w:val="3ACB3079"/>
    <w:multiLevelType w:val="singleLevel"/>
    <w:tmpl w:val="C10445CA"/>
    <w:lvl w:ilvl="0">
      <w:start w:val="2"/>
      <w:numFmt w:val="decimal"/>
      <w:lvlText w:val="%1."/>
      <w:lvlJc w:val="left"/>
      <w:pPr>
        <w:tabs>
          <w:tab w:val="num" w:pos="360"/>
        </w:tabs>
        <w:ind w:left="360" w:hanging="360"/>
      </w:pPr>
      <w:rPr>
        <w:rFonts w:cs="Times New Roman"/>
      </w:rPr>
    </w:lvl>
  </w:abstractNum>
  <w:abstractNum w:abstractNumId="21" w15:restartNumberingAfterBreak="0">
    <w:nsid w:val="3C2474EE"/>
    <w:multiLevelType w:val="hybridMultilevel"/>
    <w:tmpl w:val="993ACDD2"/>
    <w:lvl w:ilvl="0" w:tplc="0C09000F">
      <w:start w:val="6"/>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22" w15:restartNumberingAfterBreak="0">
    <w:nsid w:val="3C9A1FE9"/>
    <w:multiLevelType w:val="hybridMultilevel"/>
    <w:tmpl w:val="E886E8D8"/>
    <w:lvl w:ilvl="0" w:tplc="6E68F330">
      <w:start w:val="3"/>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3D925CF2"/>
    <w:multiLevelType w:val="hybridMultilevel"/>
    <w:tmpl w:val="D932E792"/>
    <w:lvl w:ilvl="0" w:tplc="85D6EA58">
      <w:start w:val="1"/>
      <w:numFmt w:val="decimal"/>
      <w:lvlText w:val="%1."/>
      <w:lvlJc w:val="left"/>
      <w:pPr>
        <w:ind w:left="360" w:hanging="360"/>
      </w:pPr>
      <w:rPr>
        <w:rFonts w:cs="Times New Roman"/>
        <w:b/>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4" w15:restartNumberingAfterBreak="0">
    <w:nsid w:val="41A063FE"/>
    <w:multiLevelType w:val="hybridMultilevel"/>
    <w:tmpl w:val="BF4415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EB16F2"/>
    <w:multiLevelType w:val="hybridMultilevel"/>
    <w:tmpl w:val="F4481198"/>
    <w:lvl w:ilvl="0" w:tplc="0C09000F">
      <w:start w:val="1"/>
      <w:numFmt w:val="decimal"/>
      <w:lvlText w:val="%1."/>
      <w:lvlJc w:val="left"/>
      <w:pPr>
        <w:ind w:left="720" w:hanging="360"/>
      </w:pPr>
      <w:rPr>
        <w:rFonts w:cs="Times New Roman" w:hint="default"/>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44C57806"/>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7" w15:restartNumberingAfterBreak="0">
    <w:nsid w:val="46817D26"/>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8" w15:restartNumberingAfterBreak="0">
    <w:nsid w:val="46D92A51"/>
    <w:multiLevelType w:val="hybridMultilevel"/>
    <w:tmpl w:val="288868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233C9B"/>
    <w:multiLevelType w:val="singleLevel"/>
    <w:tmpl w:val="9552FDE0"/>
    <w:lvl w:ilvl="0">
      <w:start w:val="1"/>
      <w:numFmt w:val="lowerLetter"/>
      <w:lvlText w:val="%1)"/>
      <w:lvlJc w:val="left"/>
      <w:pPr>
        <w:tabs>
          <w:tab w:val="num" w:pos="720"/>
        </w:tabs>
        <w:ind w:left="720" w:hanging="360"/>
      </w:pPr>
      <w:rPr>
        <w:rFonts w:cs="Times New Roman" w:hint="default"/>
      </w:rPr>
    </w:lvl>
  </w:abstractNum>
  <w:abstractNum w:abstractNumId="30" w15:restartNumberingAfterBreak="0">
    <w:nsid w:val="4A22325B"/>
    <w:multiLevelType w:val="hybridMultilevel"/>
    <w:tmpl w:val="33F2176E"/>
    <w:lvl w:ilvl="0" w:tplc="9552FDE0">
      <w:start w:val="1"/>
      <w:numFmt w:val="lowerLetter"/>
      <w:lvlText w:val="%1)"/>
      <w:lvlJc w:val="left"/>
      <w:pPr>
        <w:tabs>
          <w:tab w:val="num" w:pos="1146"/>
        </w:tabs>
        <w:ind w:left="1146" w:hanging="360"/>
      </w:pPr>
      <w:rPr>
        <w:rFonts w:cs="Times New Roman" w:hint="default"/>
      </w:rPr>
    </w:lvl>
    <w:lvl w:ilvl="1" w:tplc="04090019">
      <w:start w:val="1"/>
      <w:numFmt w:val="lowerLetter"/>
      <w:lvlText w:val="%2."/>
      <w:lvlJc w:val="left"/>
      <w:pPr>
        <w:tabs>
          <w:tab w:val="num" w:pos="1866"/>
        </w:tabs>
        <w:ind w:left="1866" w:hanging="360"/>
      </w:pPr>
      <w:rPr>
        <w:rFonts w:cs="Times New Roman"/>
      </w:rPr>
    </w:lvl>
    <w:lvl w:ilvl="2" w:tplc="0409001B">
      <w:start w:val="1"/>
      <w:numFmt w:val="lowerRoman"/>
      <w:lvlText w:val="%3."/>
      <w:lvlJc w:val="right"/>
      <w:pPr>
        <w:tabs>
          <w:tab w:val="num" w:pos="2586"/>
        </w:tabs>
        <w:ind w:left="2586" w:hanging="180"/>
      </w:pPr>
      <w:rPr>
        <w:rFonts w:cs="Times New Roman"/>
      </w:rPr>
    </w:lvl>
    <w:lvl w:ilvl="3" w:tplc="0409000F">
      <w:start w:val="1"/>
      <w:numFmt w:val="decimal"/>
      <w:lvlText w:val="%4."/>
      <w:lvlJc w:val="left"/>
      <w:pPr>
        <w:tabs>
          <w:tab w:val="num" w:pos="3306"/>
        </w:tabs>
        <w:ind w:left="3306" w:hanging="360"/>
      </w:pPr>
      <w:rPr>
        <w:rFonts w:cs="Times New Roman"/>
      </w:rPr>
    </w:lvl>
    <w:lvl w:ilvl="4" w:tplc="04090019">
      <w:start w:val="1"/>
      <w:numFmt w:val="lowerLetter"/>
      <w:lvlText w:val="%5."/>
      <w:lvlJc w:val="left"/>
      <w:pPr>
        <w:tabs>
          <w:tab w:val="num" w:pos="4026"/>
        </w:tabs>
        <w:ind w:left="4026" w:hanging="360"/>
      </w:pPr>
      <w:rPr>
        <w:rFonts w:cs="Times New Roman"/>
      </w:rPr>
    </w:lvl>
    <w:lvl w:ilvl="5" w:tplc="0409001B">
      <w:start w:val="1"/>
      <w:numFmt w:val="lowerRoman"/>
      <w:lvlText w:val="%6."/>
      <w:lvlJc w:val="right"/>
      <w:pPr>
        <w:tabs>
          <w:tab w:val="num" w:pos="4746"/>
        </w:tabs>
        <w:ind w:left="4746" w:hanging="180"/>
      </w:pPr>
      <w:rPr>
        <w:rFonts w:cs="Times New Roman"/>
      </w:rPr>
    </w:lvl>
    <w:lvl w:ilvl="6" w:tplc="0409000F">
      <w:start w:val="1"/>
      <w:numFmt w:val="decimal"/>
      <w:lvlText w:val="%7."/>
      <w:lvlJc w:val="left"/>
      <w:pPr>
        <w:tabs>
          <w:tab w:val="num" w:pos="5466"/>
        </w:tabs>
        <w:ind w:left="5466" w:hanging="360"/>
      </w:pPr>
      <w:rPr>
        <w:rFonts w:cs="Times New Roman"/>
      </w:rPr>
    </w:lvl>
    <w:lvl w:ilvl="7" w:tplc="04090019">
      <w:start w:val="1"/>
      <w:numFmt w:val="lowerLetter"/>
      <w:lvlText w:val="%8."/>
      <w:lvlJc w:val="left"/>
      <w:pPr>
        <w:tabs>
          <w:tab w:val="num" w:pos="6186"/>
        </w:tabs>
        <w:ind w:left="6186" w:hanging="360"/>
      </w:pPr>
      <w:rPr>
        <w:rFonts w:cs="Times New Roman"/>
      </w:rPr>
    </w:lvl>
    <w:lvl w:ilvl="8" w:tplc="0409001B">
      <w:start w:val="1"/>
      <w:numFmt w:val="lowerRoman"/>
      <w:lvlText w:val="%9."/>
      <w:lvlJc w:val="right"/>
      <w:pPr>
        <w:tabs>
          <w:tab w:val="num" w:pos="6906"/>
        </w:tabs>
        <w:ind w:left="6906" w:hanging="180"/>
      </w:pPr>
      <w:rPr>
        <w:rFonts w:cs="Times New Roman"/>
      </w:rPr>
    </w:lvl>
  </w:abstractNum>
  <w:abstractNum w:abstractNumId="31" w15:restartNumberingAfterBreak="0">
    <w:nsid w:val="4D9E7620"/>
    <w:multiLevelType w:val="hybridMultilevel"/>
    <w:tmpl w:val="ED6E43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053F06"/>
    <w:multiLevelType w:val="singleLevel"/>
    <w:tmpl w:val="C10445CA"/>
    <w:lvl w:ilvl="0">
      <w:start w:val="2"/>
      <w:numFmt w:val="decimal"/>
      <w:lvlText w:val="%1."/>
      <w:lvlJc w:val="left"/>
      <w:pPr>
        <w:tabs>
          <w:tab w:val="num" w:pos="360"/>
        </w:tabs>
        <w:ind w:left="360" w:hanging="360"/>
      </w:pPr>
      <w:rPr>
        <w:rFonts w:cs="Times New Roman"/>
      </w:rPr>
    </w:lvl>
  </w:abstractNum>
  <w:abstractNum w:abstractNumId="33" w15:restartNumberingAfterBreak="0">
    <w:nsid w:val="5E4E154C"/>
    <w:multiLevelType w:val="singleLevel"/>
    <w:tmpl w:val="0C09000F"/>
    <w:lvl w:ilvl="0">
      <w:start w:val="1"/>
      <w:numFmt w:val="decimal"/>
      <w:lvlText w:val="%1."/>
      <w:lvlJc w:val="left"/>
      <w:pPr>
        <w:ind w:left="720" w:hanging="360"/>
      </w:pPr>
      <w:rPr>
        <w:rFonts w:cs="Times New Roman"/>
      </w:rPr>
    </w:lvl>
  </w:abstractNum>
  <w:abstractNum w:abstractNumId="34" w15:restartNumberingAfterBreak="0">
    <w:nsid w:val="614310E1"/>
    <w:multiLevelType w:val="hybridMultilevel"/>
    <w:tmpl w:val="689A5F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98672B"/>
    <w:multiLevelType w:val="hybridMultilevel"/>
    <w:tmpl w:val="A412BED4"/>
    <w:lvl w:ilvl="0" w:tplc="0C090019">
      <w:start w:val="1"/>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67B725B4"/>
    <w:multiLevelType w:val="hybridMultilevel"/>
    <w:tmpl w:val="CA42CAFE"/>
    <w:lvl w:ilvl="0" w:tplc="0B88BB38">
      <w:start w:val="1"/>
      <w:numFmt w:val="decimal"/>
      <w:lvlText w:val="%1."/>
      <w:lvlJc w:val="left"/>
      <w:pPr>
        <w:ind w:left="720" w:hanging="360"/>
      </w:pPr>
      <w:rPr>
        <w:rFonts w:cs="Times New Roman" w:hint="default"/>
        <w:b w:val="0"/>
        <w:bCs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68CC3ABB"/>
    <w:multiLevelType w:val="hybridMultilevel"/>
    <w:tmpl w:val="279AC698"/>
    <w:lvl w:ilvl="0" w:tplc="60CAB42E">
      <w:start w:val="1"/>
      <w:numFmt w:val="decimal"/>
      <w:lvlText w:val="%1."/>
      <w:lvlJc w:val="left"/>
      <w:pPr>
        <w:ind w:left="720" w:hanging="360"/>
      </w:pPr>
      <w:rPr>
        <w:rFonts w:cs="Times New Roman" w:hint="default"/>
        <w:b w:val="0"/>
        <w:bCs/>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6B3E67AA"/>
    <w:multiLevelType w:val="hybridMultilevel"/>
    <w:tmpl w:val="92F65A38"/>
    <w:lvl w:ilvl="0" w:tplc="0C09000F">
      <w:start w:val="8"/>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9" w15:restartNumberingAfterBreak="0">
    <w:nsid w:val="6E2E2570"/>
    <w:multiLevelType w:val="hybridMultilevel"/>
    <w:tmpl w:val="AB14B034"/>
    <w:lvl w:ilvl="0" w:tplc="88E8BF9E">
      <w:start w:val="1"/>
      <w:numFmt w:val="lowerRoman"/>
      <w:lvlText w:val="%1)"/>
      <w:lvlJc w:val="left"/>
      <w:pPr>
        <w:tabs>
          <w:tab w:val="num" w:pos="1429"/>
        </w:tabs>
        <w:ind w:left="1429" w:hanging="720"/>
      </w:pPr>
      <w:rPr>
        <w:rFonts w:cs="Times New Roman" w:hint="default"/>
      </w:rPr>
    </w:lvl>
    <w:lvl w:ilvl="1" w:tplc="04090019">
      <w:start w:val="1"/>
      <w:numFmt w:val="lowerLetter"/>
      <w:lvlText w:val="%2."/>
      <w:lvlJc w:val="left"/>
      <w:pPr>
        <w:tabs>
          <w:tab w:val="num" w:pos="1789"/>
        </w:tabs>
        <w:ind w:left="1789" w:hanging="360"/>
      </w:pPr>
      <w:rPr>
        <w:rFonts w:cs="Times New Roman"/>
      </w:rPr>
    </w:lvl>
    <w:lvl w:ilvl="2" w:tplc="0409001B">
      <w:start w:val="1"/>
      <w:numFmt w:val="lowerRoman"/>
      <w:lvlText w:val="%3."/>
      <w:lvlJc w:val="right"/>
      <w:pPr>
        <w:tabs>
          <w:tab w:val="num" w:pos="2509"/>
        </w:tabs>
        <w:ind w:left="2509" w:hanging="180"/>
      </w:pPr>
      <w:rPr>
        <w:rFonts w:cs="Times New Roman"/>
      </w:rPr>
    </w:lvl>
    <w:lvl w:ilvl="3" w:tplc="0409000F">
      <w:start w:val="1"/>
      <w:numFmt w:val="decimal"/>
      <w:lvlText w:val="%4."/>
      <w:lvlJc w:val="left"/>
      <w:pPr>
        <w:tabs>
          <w:tab w:val="num" w:pos="3229"/>
        </w:tabs>
        <w:ind w:left="3229" w:hanging="360"/>
      </w:pPr>
      <w:rPr>
        <w:rFonts w:cs="Times New Roman"/>
      </w:rPr>
    </w:lvl>
    <w:lvl w:ilvl="4" w:tplc="04090019">
      <w:start w:val="1"/>
      <w:numFmt w:val="lowerLetter"/>
      <w:lvlText w:val="%5."/>
      <w:lvlJc w:val="left"/>
      <w:pPr>
        <w:tabs>
          <w:tab w:val="num" w:pos="3949"/>
        </w:tabs>
        <w:ind w:left="3949" w:hanging="360"/>
      </w:pPr>
      <w:rPr>
        <w:rFonts w:cs="Times New Roman"/>
      </w:rPr>
    </w:lvl>
    <w:lvl w:ilvl="5" w:tplc="0409001B">
      <w:start w:val="1"/>
      <w:numFmt w:val="lowerRoman"/>
      <w:lvlText w:val="%6."/>
      <w:lvlJc w:val="right"/>
      <w:pPr>
        <w:tabs>
          <w:tab w:val="num" w:pos="4669"/>
        </w:tabs>
        <w:ind w:left="4669" w:hanging="180"/>
      </w:pPr>
      <w:rPr>
        <w:rFonts w:cs="Times New Roman"/>
      </w:rPr>
    </w:lvl>
    <w:lvl w:ilvl="6" w:tplc="0409000F">
      <w:start w:val="1"/>
      <w:numFmt w:val="decimal"/>
      <w:lvlText w:val="%7."/>
      <w:lvlJc w:val="left"/>
      <w:pPr>
        <w:tabs>
          <w:tab w:val="num" w:pos="5389"/>
        </w:tabs>
        <w:ind w:left="5389" w:hanging="360"/>
      </w:pPr>
      <w:rPr>
        <w:rFonts w:cs="Times New Roman"/>
      </w:rPr>
    </w:lvl>
    <w:lvl w:ilvl="7" w:tplc="04090019">
      <w:start w:val="1"/>
      <w:numFmt w:val="lowerLetter"/>
      <w:lvlText w:val="%8."/>
      <w:lvlJc w:val="left"/>
      <w:pPr>
        <w:tabs>
          <w:tab w:val="num" w:pos="6109"/>
        </w:tabs>
        <w:ind w:left="6109" w:hanging="360"/>
      </w:pPr>
      <w:rPr>
        <w:rFonts w:cs="Times New Roman"/>
      </w:rPr>
    </w:lvl>
    <w:lvl w:ilvl="8" w:tplc="0409001B">
      <w:start w:val="1"/>
      <w:numFmt w:val="lowerRoman"/>
      <w:lvlText w:val="%9."/>
      <w:lvlJc w:val="right"/>
      <w:pPr>
        <w:tabs>
          <w:tab w:val="num" w:pos="6829"/>
        </w:tabs>
        <w:ind w:left="6829" w:hanging="180"/>
      </w:pPr>
      <w:rPr>
        <w:rFonts w:cs="Times New Roman"/>
      </w:rPr>
    </w:lvl>
  </w:abstractNum>
  <w:abstractNum w:abstractNumId="40" w15:restartNumberingAfterBreak="0">
    <w:nsid w:val="7030347D"/>
    <w:multiLevelType w:val="hybridMultilevel"/>
    <w:tmpl w:val="9F00497A"/>
    <w:lvl w:ilvl="0" w:tplc="83E6711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718D10F9"/>
    <w:multiLevelType w:val="hybridMultilevel"/>
    <w:tmpl w:val="6ADE5232"/>
    <w:lvl w:ilvl="0" w:tplc="B80E7224">
      <w:start w:val="1"/>
      <w:numFmt w:val="lowerRoman"/>
      <w:lvlText w:val="%1."/>
      <w:lvlJc w:val="right"/>
      <w:pPr>
        <w:ind w:left="720" w:hanging="360"/>
      </w:pPr>
      <w:rPr>
        <w:rFonts w:cs="Times New Roman"/>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73CD501B"/>
    <w:multiLevelType w:val="hybridMultilevel"/>
    <w:tmpl w:val="039EFFBA"/>
    <w:lvl w:ilvl="0" w:tplc="281AB9D0">
      <w:start w:val="17"/>
      <w:numFmt w:val="decimal"/>
      <w:lvlText w:val="%1."/>
      <w:lvlJc w:val="left"/>
      <w:pPr>
        <w:tabs>
          <w:tab w:val="num" w:pos="720"/>
        </w:tabs>
        <w:ind w:left="720" w:hanging="360"/>
      </w:pPr>
      <w:rPr>
        <w:rFonts w:cs="Times New Roman" w:hint="default"/>
        <w:b/>
        <w:bCs/>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43" w15:restartNumberingAfterBreak="0">
    <w:nsid w:val="7FCB68E2"/>
    <w:multiLevelType w:val="hybridMultilevel"/>
    <w:tmpl w:val="F0C202FA"/>
    <w:lvl w:ilvl="0" w:tplc="83E6711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20"/>
  </w:num>
  <w:num w:numId="3">
    <w:abstractNumId w:val="32"/>
  </w:num>
  <w:num w:numId="4">
    <w:abstractNumId w:val="26"/>
  </w:num>
  <w:num w:numId="5">
    <w:abstractNumId w:val="33"/>
  </w:num>
  <w:num w:numId="6">
    <w:abstractNumId w:val="15"/>
  </w:num>
  <w:num w:numId="7">
    <w:abstractNumId w:val="27"/>
  </w:num>
  <w:num w:numId="8">
    <w:abstractNumId w:val="29"/>
  </w:num>
  <w:num w:numId="9">
    <w:abstractNumId w:val="9"/>
  </w:num>
  <w:num w:numId="10">
    <w:abstractNumId w:val="19"/>
  </w:num>
  <w:num w:numId="11">
    <w:abstractNumId w:val="16"/>
  </w:num>
  <w:num w:numId="12">
    <w:abstractNumId w:val="2"/>
  </w:num>
  <w:num w:numId="13">
    <w:abstractNumId w:val="30"/>
  </w:num>
  <w:num w:numId="14">
    <w:abstractNumId w:val="5"/>
  </w:num>
  <w:num w:numId="15">
    <w:abstractNumId w:val="43"/>
  </w:num>
  <w:num w:numId="16">
    <w:abstractNumId w:val="40"/>
  </w:num>
  <w:num w:numId="17">
    <w:abstractNumId w:val="22"/>
  </w:num>
  <w:num w:numId="18">
    <w:abstractNumId w:val="4"/>
  </w:num>
  <w:num w:numId="19">
    <w:abstractNumId w:val="18"/>
  </w:num>
  <w:num w:numId="20">
    <w:abstractNumId w:val="39"/>
  </w:num>
  <w:num w:numId="21">
    <w:abstractNumId w:val="11"/>
  </w:num>
  <w:num w:numId="22">
    <w:abstractNumId w:val="21"/>
  </w:num>
  <w:num w:numId="23">
    <w:abstractNumId w:val="38"/>
  </w:num>
  <w:num w:numId="24">
    <w:abstractNumId w:val="13"/>
  </w:num>
  <w:num w:numId="25">
    <w:abstractNumId w:val="14"/>
  </w:num>
  <w:num w:numId="26">
    <w:abstractNumId w:val="42"/>
  </w:num>
  <w:num w:numId="27">
    <w:abstractNumId w:val="8"/>
  </w:num>
  <w:num w:numId="28">
    <w:abstractNumId w:val="24"/>
  </w:num>
  <w:num w:numId="29">
    <w:abstractNumId w:val="34"/>
  </w:num>
  <w:num w:numId="30">
    <w:abstractNumId w:val="28"/>
  </w:num>
  <w:num w:numId="31">
    <w:abstractNumId w:val="31"/>
  </w:num>
  <w:num w:numId="32">
    <w:abstractNumId w:val="1"/>
  </w:num>
  <w:num w:numId="33">
    <w:abstractNumId w:val="10"/>
  </w:num>
  <w:num w:numId="34">
    <w:abstractNumId w:val="23"/>
  </w:num>
  <w:num w:numId="35">
    <w:abstractNumId w:val="41"/>
  </w:num>
  <w:num w:numId="36">
    <w:abstractNumId w:val="6"/>
  </w:num>
  <w:num w:numId="37">
    <w:abstractNumId w:val="25"/>
  </w:num>
  <w:num w:numId="38">
    <w:abstractNumId w:val="35"/>
  </w:num>
  <w:num w:numId="39">
    <w:abstractNumId w:val="17"/>
  </w:num>
  <w:num w:numId="40">
    <w:abstractNumId w:val="37"/>
  </w:num>
  <w:num w:numId="41">
    <w:abstractNumId w:val="36"/>
  </w:num>
  <w:num w:numId="42">
    <w:abstractNumId w:val="7"/>
  </w:num>
  <w:num w:numId="43">
    <w:abstractNumId w:val="3"/>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2tTAyMTU3NTWyNDVR0lEKTi0uzszPAymwqAUAQdWnHywAAAA="/>
  </w:docVars>
  <w:rsids>
    <w:rsidRoot w:val="00DD5345"/>
    <w:rsid w:val="000101D1"/>
    <w:rsid w:val="00010323"/>
    <w:rsid w:val="000116B0"/>
    <w:rsid w:val="00025507"/>
    <w:rsid w:val="00031622"/>
    <w:rsid w:val="00033B7F"/>
    <w:rsid w:val="00033D1E"/>
    <w:rsid w:val="00042EB2"/>
    <w:rsid w:val="00052DB0"/>
    <w:rsid w:val="000600BF"/>
    <w:rsid w:val="00060815"/>
    <w:rsid w:val="000757A3"/>
    <w:rsid w:val="00076DDB"/>
    <w:rsid w:val="00077FF5"/>
    <w:rsid w:val="00091A77"/>
    <w:rsid w:val="00094E62"/>
    <w:rsid w:val="000A5826"/>
    <w:rsid w:val="000B0C82"/>
    <w:rsid w:val="000B628D"/>
    <w:rsid w:val="000C016B"/>
    <w:rsid w:val="000C7E25"/>
    <w:rsid w:val="000D406C"/>
    <w:rsid w:val="000E17C8"/>
    <w:rsid w:val="000E4FCA"/>
    <w:rsid w:val="000E6516"/>
    <w:rsid w:val="000E7078"/>
    <w:rsid w:val="000E7FD1"/>
    <w:rsid w:val="000F01B9"/>
    <w:rsid w:val="000F2577"/>
    <w:rsid w:val="000F486A"/>
    <w:rsid w:val="00100F44"/>
    <w:rsid w:val="00106D50"/>
    <w:rsid w:val="001128EB"/>
    <w:rsid w:val="001158D8"/>
    <w:rsid w:val="00117D48"/>
    <w:rsid w:val="00121EA3"/>
    <w:rsid w:val="0013276F"/>
    <w:rsid w:val="00137E1D"/>
    <w:rsid w:val="00141548"/>
    <w:rsid w:val="00145815"/>
    <w:rsid w:val="00153C35"/>
    <w:rsid w:val="00154FB6"/>
    <w:rsid w:val="00156246"/>
    <w:rsid w:val="00165F03"/>
    <w:rsid w:val="001775B4"/>
    <w:rsid w:val="00177E47"/>
    <w:rsid w:val="001804E9"/>
    <w:rsid w:val="001A199D"/>
    <w:rsid w:val="001A4E00"/>
    <w:rsid w:val="001C1B00"/>
    <w:rsid w:val="001C53F6"/>
    <w:rsid w:val="001C54F7"/>
    <w:rsid w:val="001D426A"/>
    <w:rsid w:val="001D65AF"/>
    <w:rsid w:val="001D68A2"/>
    <w:rsid w:val="001E2B0B"/>
    <w:rsid w:val="001E5A70"/>
    <w:rsid w:val="001E61E2"/>
    <w:rsid w:val="001F3130"/>
    <w:rsid w:val="001F5909"/>
    <w:rsid w:val="001F61F4"/>
    <w:rsid w:val="00214857"/>
    <w:rsid w:val="002203EE"/>
    <w:rsid w:val="0022194F"/>
    <w:rsid w:val="002255C4"/>
    <w:rsid w:val="00233A5E"/>
    <w:rsid w:val="0023643E"/>
    <w:rsid w:val="002436F0"/>
    <w:rsid w:val="002531B1"/>
    <w:rsid w:val="00255BF5"/>
    <w:rsid w:val="00261466"/>
    <w:rsid w:val="00263B3C"/>
    <w:rsid w:val="002706B4"/>
    <w:rsid w:val="0028207B"/>
    <w:rsid w:val="00282A78"/>
    <w:rsid w:val="00287000"/>
    <w:rsid w:val="0028726B"/>
    <w:rsid w:val="002922BF"/>
    <w:rsid w:val="002A155E"/>
    <w:rsid w:val="002A6174"/>
    <w:rsid w:val="002B7B0C"/>
    <w:rsid w:val="002C04CB"/>
    <w:rsid w:val="002C206E"/>
    <w:rsid w:val="002C39B1"/>
    <w:rsid w:val="002C3D62"/>
    <w:rsid w:val="002D5F21"/>
    <w:rsid w:val="002E1F63"/>
    <w:rsid w:val="002E200A"/>
    <w:rsid w:val="002E2133"/>
    <w:rsid w:val="002E503B"/>
    <w:rsid w:val="002E634F"/>
    <w:rsid w:val="002E7604"/>
    <w:rsid w:val="002F1BEA"/>
    <w:rsid w:val="002F613F"/>
    <w:rsid w:val="002F66B8"/>
    <w:rsid w:val="002F66BE"/>
    <w:rsid w:val="002F7292"/>
    <w:rsid w:val="0030610B"/>
    <w:rsid w:val="0031095F"/>
    <w:rsid w:val="00311EB9"/>
    <w:rsid w:val="00312CEA"/>
    <w:rsid w:val="00323642"/>
    <w:rsid w:val="00324182"/>
    <w:rsid w:val="00324A1A"/>
    <w:rsid w:val="00335995"/>
    <w:rsid w:val="00342D04"/>
    <w:rsid w:val="00345330"/>
    <w:rsid w:val="0034656D"/>
    <w:rsid w:val="00350B4A"/>
    <w:rsid w:val="003570C7"/>
    <w:rsid w:val="003677BE"/>
    <w:rsid w:val="003729B8"/>
    <w:rsid w:val="003766DB"/>
    <w:rsid w:val="00381412"/>
    <w:rsid w:val="003865F6"/>
    <w:rsid w:val="003905A8"/>
    <w:rsid w:val="00393B4D"/>
    <w:rsid w:val="003A0365"/>
    <w:rsid w:val="003A0F96"/>
    <w:rsid w:val="003A1E74"/>
    <w:rsid w:val="003A5CD9"/>
    <w:rsid w:val="003B10CF"/>
    <w:rsid w:val="003B2B83"/>
    <w:rsid w:val="003B300A"/>
    <w:rsid w:val="003D79EB"/>
    <w:rsid w:val="003E0395"/>
    <w:rsid w:val="003E217B"/>
    <w:rsid w:val="003F4781"/>
    <w:rsid w:val="0040261E"/>
    <w:rsid w:val="00402B19"/>
    <w:rsid w:val="00405CB1"/>
    <w:rsid w:val="004122AA"/>
    <w:rsid w:val="00416420"/>
    <w:rsid w:val="00416D5B"/>
    <w:rsid w:val="00421A23"/>
    <w:rsid w:val="004226FE"/>
    <w:rsid w:val="004265F2"/>
    <w:rsid w:val="00427829"/>
    <w:rsid w:val="0042782A"/>
    <w:rsid w:val="0042790B"/>
    <w:rsid w:val="00441D41"/>
    <w:rsid w:val="0044471C"/>
    <w:rsid w:val="00445CBC"/>
    <w:rsid w:val="0045534B"/>
    <w:rsid w:val="00457B9A"/>
    <w:rsid w:val="00461D80"/>
    <w:rsid w:val="00465CFF"/>
    <w:rsid w:val="00467672"/>
    <w:rsid w:val="004734CA"/>
    <w:rsid w:val="004821E8"/>
    <w:rsid w:val="00482878"/>
    <w:rsid w:val="004914F1"/>
    <w:rsid w:val="00497549"/>
    <w:rsid w:val="004A089C"/>
    <w:rsid w:val="004B4A95"/>
    <w:rsid w:val="004C2B3E"/>
    <w:rsid w:val="004C3311"/>
    <w:rsid w:val="004C48D4"/>
    <w:rsid w:val="004C670E"/>
    <w:rsid w:val="004C7A6A"/>
    <w:rsid w:val="004D5FC6"/>
    <w:rsid w:val="004D68AA"/>
    <w:rsid w:val="004D7B08"/>
    <w:rsid w:val="004E0563"/>
    <w:rsid w:val="004F00BE"/>
    <w:rsid w:val="004F299B"/>
    <w:rsid w:val="004F3AAB"/>
    <w:rsid w:val="004F4EED"/>
    <w:rsid w:val="004F548E"/>
    <w:rsid w:val="004F6F93"/>
    <w:rsid w:val="00502EEE"/>
    <w:rsid w:val="00503005"/>
    <w:rsid w:val="00504D4B"/>
    <w:rsid w:val="00506355"/>
    <w:rsid w:val="00507EF6"/>
    <w:rsid w:val="00514B51"/>
    <w:rsid w:val="00523A3D"/>
    <w:rsid w:val="00532779"/>
    <w:rsid w:val="00541969"/>
    <w:rsid w:val="0054256D"/>
    <w:rsid w:val="00542B4F"/>
    <w:rsid w:val="00551A94"/>
    <w:rsid w:val="005553D9"/>
    <w:rsid w:val="005570F1"/>
    <w:rsid w:val="005721CF"/>
    <w:rsid w:val="005738D9"/>
    <w:rsid w:val="00573EEA"/>
    <w:rsid w:val="00576A28"/>
    <w:rsid w:val="00583EAB"/>
    <w:rsid w:val="00586F34"/>
    <w:rsid w:val="00592324"/>
    <w:rsid w:val="00594A1A"/>
    <w:rsid w:val="005B01C7"/>
    <w:rsid w:val="005B5CFE"/>
    <w:rsid w:val="005C2144"/>
    <w:rsid w:val="005C412A"/>
    <w:rsid w:val="005C6202"/>
    <w:rsid w:val="005C7151"/>
    <w:rsid w:val="005D0DAD"/>
    <w:rsid w:val="005D3A34"/>
    <w:rsid w:val="005D4AC8"/>
    <w:rsid w:val="005D5250"/>
    <w:rsid w:val="005E2FF8"/>
    <w:rsid w:val="005F1132"/>
    <w:rsid w:val="005F2C85"/>
    <w:rsid w:val="005F3190"/>
    <w:rsid w:val="005F7182"/>
    <w:rsid w:val="005F78F0"/>
    <w:rsid w:val="006254B8"/>
    <w:rsid w:val="00627744"/>
    <w:rsid w:val="006304A6"/>
    <w:rsid w:val="006334F3"/>
    <w:rsid w:val="006435FC"/>
    <w:rsid w:val="00671BB1"/>
    <w:rsid w:val="0067288D"/>
    <w:rsid w:val="0068175E"/>
    <w:rsid w:val="00684827"/>
    <w:rsid w:val="00690A09"/>
    <w:rsid w:val="006912C5"/>
    <w:rsid w:val="006A3A7C"/>
    <w:rsid w:val="006A7B64"/>
    <w:rsid w:val="006B22FC"/>
    <w:rsid w:val="006B3161"/>
    <w:rsid w:val="006B3251"/>
    <w:rsid w:val="006C29D8"/>
    <w:rsid w:val="006C3861"/>
    <w:rsid w:val="006C3CC9"/>
    <w:rsid w:val="006C577F"/>
    <w:rsid w:val="006C6DF8"/>
    <w:rsid w:val="006C7A05"/>
    <w:rsid w:val="006E7649"/>
    <w:rsid w:val="006F374B"/>
    <w:rsid w:val="00702190"/>
    <w:rsid w:val="00704F25"/>
    <w:rsid w:val="00710953"/>
    <w:rsid w:val="00714EA6"/>
    <w:rsid w:val="00716B37"/>
    <w:rsid w:val="007219A5"/>
    <w:rsid w:val="0072366D"/>
    <w:rsid w:val="00727739"/>
    <w:rsid w:val="00732207"/>
    <w:rsid w:val="0073765D"/>
    <w:rsid w:val="00747DA7"/>
    <w:rsid w:val="00760A76"/>
    <w:rsid w:val="00760AD8"/>
    <w:rsid w:val="00790CA9"/>
    <w:rsid w:val="0079205B"/>
    <w:rsid w:val="00792CAC"/>
    <w:rsid w:val="00793A6F"/>
    <w:rsid w:val="007A3F75"/>
    <w:rsid w:val="007A5A49"/>
    <w:rsid w:val="007A7B4E"/>
    <w:rsid w:val="007B3110"/>
    <w:rsid w:val="007B4293"/>
    <w:rsid w:val="007B4A60"/>
    <w:rsid w:val="007B4B27"/>
    <w:rsid w:val="007B5310"/>
    <w:rsid w:val="007B545D"/>
    <w:rsid w:val="007C2A02"/>
    <w:rsid w:val="007D52D4"/>
    <w:rsid w:val="007D7F3A"/>
    <w:rsid w:val="007F1436"/>
    <w:rsid w:val="008001B4"/>
    <w:rsid w:val="00801B9C"/>
    <w:rsid w:val="00803C31"/>
    <w:rsid w:val="008070A3"/>
    <w:rsid w:val="0081421F"/>
    <w:rsid w:val="00827985"/>
    <w:rsid w:val="00833027"/>
    <w:rsid w:val="00841A72"/>
    <w:rsid w:val="00841CDB"/>
    <w:rsid w:val="0085193E"/>
    <w:rsid w:val="00881B3F"/>
    <w:rsid w:val="0088314D"/>
    <w:rsid w:val="00885A15"/>
    <w:rsid w:val="0089147B"/>
    <w:rsid w:val="008A2930"/>
    <w:rsid w:val="008A498E"/>
    <w:rsid w:val="008A6551"/>
    <w:rsid w:val="008B0630"/>
    <w:rsid w:val="008B346D"/>
    <w:rsid w:val="008B5A2A"/>
    <w:rsid w:val="008D0E22"/>
    <w:rsid w:val="008D6963"/>
    <w:rsid w:val="008E5F58"/>
    <w:rsid w:val="008E6E9F"/>
    <w:rsid w:val="00900DB4"/>
    <w:rsid w:val="0090527C"/>
    <w:rsid w:val="00907968"/>
    <w:rsid w:val="0091153A"/>
    <w:rsid w:val="00915138"/>
    <w:rsid w:val="00930490"/>
    <w:rsid w:val="00933A3E"/>
    <w:rsid w:val="00935BC7"/>
    <w:rsid w:val="009418C7"/>
    <w:rsid w:val="009431B2"/>
    <w:rsid w:val="00943459"/>
    <w:rsid w:val="009449D8"/>
    <w:rsid w:val="00964AF5"/>
    <w:rsid w:val="009660CA"/>
    <w:rsid w:val="00982976"/>
    <w:rsid w:val="00982B0D"/>
    <w:rsid w:val="00982F4E"/>
    <w:rsid w:val="00983441"/>
    <w:rsid w:val="009B6A76"/>
    <w:rsid w:val="009C1915"/>
    <w:rsid w:val="009C2030"/>
    <w:rsid w:val="009C4EA0"/>
    <w:rsid w:val="009D0531"/>
    <w:rsid w:val="009D6B81"/>
    <w:rsid w:val="009E26B3"/>
    <w:rsid w:val="009F465D"/>
    <w:rsid w:val="00A029FF"/>
    <w:rsid w:val="00A054D1"/>
    <w:rsid w:val="00A06439"/>
    <w:rsid w:val="00A10971"/>
    <w:rsid w:val="00A1387C"/>
    <w:rsid w:val="00A15750"/>
    <w:rsid w:val="00A2316D"/>
    <w:rsid w:val="00A25081"/>
    <w:rsid w:val="00A253AE"/>
    <w:rsid w:val="00A37A63"/>
    <w:rsid w:val="00A4063E"/>
    <w:rsid w:val="00A412CE"/>
    <w:rsid w:val="00A41F93"/>
    <w:rsid w:val="00A4272F"/>
    <w:rsid w:val="00A51F01"/>
    <w:rsid w:val="00A53081"/>
    <w:rsid w:val="00A54E20"/>
    <w:rsid w:val="00A60B48"/>
    <w:rsid w:val="00A77682"/>
    <w:rsid w:val="00A86157"/>
    <w:rsid w:val="00AA4B76"/>
    <w:rsid w:val="00AA56B0"/>
    <w:rsid w:val="00AA76D3"/>
    <w:rsid w:val="00AB220E"/>
    <w:rsid w:val="00AB3A35"/>
    <w:rsid w:val="00AB694F"/>
    <w:rsid w:val="00AB7A61"/>
    <w:rsid w:val="00AC12D5"/>
    <w:rsid w:val="00AC48F5"/>
    <w:rsid w:val="00AD36FE"/>
    <w:rsid w:val="00AE4094"/>
    <w:rsid w:val="00AE4B7D"/>
    <w:rsid w:val="00AE5122"/>
    <w:rsid w:val="00AE53D6"/>
    <w:rsid w:val="00AE5530"/>
    <w:rsid w:val="00AE712E"/>
    <w:rsid w:val="00AE7E12"/>
    <w:rsid w:val="00AF33E1"/>
    <w:rsid w:val="00AF3565"/>
    <w:rsid w:val="00AF405D"/>
    <w:rsid w:val="00AF6F45"/>
    <w:rsid w:val="00B025FE"/>
    <w:rsid w:val="00B045EE"/>
    <w:rsid w:val="00B13EDF"/>
    <w:rsid w:val="00B17ADF"/>
    <w:rsid w:val="00B229A8"/>
    <w:rsid w:val="00B22AFA"/>
    <w:rsid w:val="00B24A40"/>
    <w:rsid w:val="00B360DD"/>
    <w:rsid w:val="00B419B6"/>
    <w:rsid w:val="00B44554"/>
    <w:rsid w:val="00B53B11"/>
    <w:rsid w:val="00B54219"/>
    <w:rsid w:val="00B54AD9"/>
    <w:rsid w:val="00B6442D"/>
    <w:rsid w:val="00B67877"/>
    <w:rsid w:val="00B80995"/>
    <w:rsid w:val="00B81201"/>
    <w:rsid w:val="00B86B85"/>
    <w:rsid w:val="00B93FB6"/>
    <w:rsid w:val="00B95B8C"/>
    <w:rsid w:val="00B97205"/>
    <w:rsid w:val="00BA3470"/>
    <w:rsid w:val="00BA51DB"/>
    <w:rsid w:val="00BA7E6E"/>
    <w:rsid w:val="00BA7F29"/>
    <w:rsid w:val="00BB3BE6"/>
    <w:rsid w:val="00BC5BCC"/>
    <w:rsid w:val="00BC6058"/>
    <w:rsid w:val="00BC7FDB"/>
    <w:rsid w:val="00BD41DD"/>
    <w:rsid w:val="00BD6AFE"/>
    <w:rsid w:val="00BE0D21"/>
    <w:rsid w:val="00BF3011"/>
    <w:rsid w:val="00BF341B"/>
    <w:rsid w:val="00BF681D"/>
    <w:rsid w:val="00BF7811"/>
    <w:rsid w:val="00C030B4"/>
    <w:rsid w:val="00C05392"/>
    <w:rsid w:val="00C24FCD"/>
    <w:rsid w:val="00C30C34"/>
    <w:rsid w:val="00C31CC0"/>
    <w:rsid w:val="00C35966"/>
    <w:rsid w:val="00C425AF"/>
    <w:rsid w:val="00C454B6"/>
    <w:rsid w:val="00C52EAB"/>
    <w:rsid w:val="00C52F52"/>
    <w:rsid w:val="00C57A94"/>
    <w:rsid w:val="00C61167"/>
    <w:rsid w:val="00C61744"/>
    <w:rsid w:val="00C64412"/>
    <w:rsid w:val="00C81B4A"/>
    <w:rsid w:val="00C8301B"/>
    <w:rsid w:val="00C9080C"/>
    <w:rsid w:val="00C93868"/>
    <w:rsid w:val="00C960AB"/>
    <w:rsid w:val="00C97FFE"/>
    <w:rsid w:val="00CA0231"/>
    <w:rsid w:val="00CA21EF"/>
    <w:rsid w:val="00CA5422"/>
    <w:rsid w:val="00CA6168"/>
    <w:rsid w:val="00CB5994"/>
    <w:rsid w:val="00CB6054"/>
    <w:rsid w:val="00CB6A68"/>
    <w:rsid w:val="00CC0637"/>
    <w:rsid w:val="00CC1AF3"/>
    <w:rsid w:val="00CD615B"/>
    <w:rsid w:val="00CD6D8C"/>
    <w:rsid w:val="00CE5776"/>
    <w:rsid w:val="00CF0623"/>
    <w:rsid w:val="00CF21C5"/>
    <w:rsid w:val="00CF357C"/>
    <w:rsid w:val="00CF40F1"/>
    <w:rsid w:val="00CF7A05"/>
    <w:rsid w:val="00D00815"/>
    <w:rsid w:val="00D0618B"/>
    <w:rsid w:val="00D11C1B"/>
    <w:rsid w:val="00D1597D"/>
    <w:rsid w:val="00D22335"/>
    <w:rsid w:val="00D22EA4"/>
    <w:rsid w:val="00D24557"/>
    <w:rsid w:val="00D26F1B"/>
    <w:rsid w:val="00D33090"/>
    <w:rsid w:val="00D35552"/>
    <w:rsid w:val="00D42445"/>
    <w:rsid w:val="00D50E57"/>
    <w:rsid w:val="00D5266D"/>
    <w:rsid w:val="00D57518"/>
    <w:rsid w:val="00D67644"/>
    <w:rsid w:val="00D809FC"/>
    <w:rsid w:val="00D90C12"/>
    <w:rsid w:val="00D94641"/>
    <w:rsid w:val="00D95F40"/>
    <w:rsid w:val="00D978A3"/>
    <w:rsid w:val="00DA55D2"/>
    <w:rsid w:val="00DB4A18"/>
    <w:rsid w:val="00DC7A7D"/>
    <w:rsid w:val="00DD0363"/>
    <w:rsid w:val="00DD184F"/>
    <w:rsid w:val="00DD1EC0"/>
    <w:rsid w:val="00DD5345"/>
    <w:rsid w:val="00DE1B1B"/>
    <w:rsid w:val="00DF157C"/>
    <w:rsid w:val="00DF16D3"/>
    <w:rsid w:val="00DF37CA"/>
    <w:rsid w:val="00E018CE"/>
    <w:rsid w:val="00E04657"/>
    <w:rsid w:val="00E12A41"/>
    <w:rsid w:val="00E15C90"/>
    <w:rsid w:val="00E223BE"/>
    <w:rsid w:val="00E278B9"/>
    <w:rsid w:val="00E310EB"/>
    <w:rsid w:val="00E31704"/>
    <w:rsid w:val="00E31EA9"/>
    <w:rsid w:val="00E33EB4"/>
    <w:rsid w:val="00E360CA"/>
    <w:rsid w:val="00E36EBC"/>
    <w:rsid w:val="00E500B2"/>
    <w:rsid w:val="00E544BB"/>
    <w:rsid w:val="00E737DF"/>
    <w:rsid w:val="00E76992"/>
    <w:rsid w:val="00E7756B"/>
    <w:rsid w:val="00E84039"/>
    <w:rsid w:val="00E87CA9"/>
    <w:rsid w:val="00E934D1"/>
    <w:rsid w:val="00E96044"/>
    <w:rsid w:val="00EA7C07"/>
    <w:rsid w:val="00EB1D42"/>
    <w:rsid w:val="00EC4E21"/>
    <w:rsid w:val="00ED3412"/>
    <w:rsid w:val="00ED426E"/>
    <w:rsid w:val="00ED6614"/>
    <w:rsid w:val="00EE3D59"/>
    <w:rsid w:val="00EF6E9E"/>
    <w:rsid w:val="00F02CA4"/>
    <w:rsid w:val="00F03295"/>
    <w:rsid w:val="00F03892"/>
    <w:rsid w:val="00F125C1"/>
    <w:rsid w:val="00F169A4"/>
    <w:rsid w:val="00F2160B"/>
    <w:rsid w:val="00F235B2"/>
    <w:rsid w:val="00F235B5"/>
    <w:rsid w:val="00F27B7C"/>
    <w:rsid w:val="00F34F7A"/>
    <w:rsid w:val="00F5742A"/>
    <w:rsid w:val="00F6339C"/>
    <w:rsid w:val="00F6491F"/>
    <w:rsid w:val="00F64F0D"/>
    <w:rsid w:val="00F655B9"/>
    <w:rsid w:val="00F67555"/>
    <w:rsid w:val="00F72B71"/>
    <w:rsid w:val="00F740A3"/>
    <w:rsid w:val="00F81E1D"/>
    <w:rsid w:val="00F864AC"/>
    <w:rsid w:val="00F93B96"/>
    <w:rsid w:val="00FB0D37"/>
    <w:rsid w:val="00FB0E50"/>
    <w:rsid w:val="00FB517A"/>
    <w:rsid w:val="00FC0725"/>
    <w:rsid w:val="00FD3E78"/>
    <w:rsid w:val="00FD6511"/>
    <w:rsid w:val="00FE4BE2"/>
    <w:rsid w:val="00FF3F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A25994"/>
  <w14:defaultImageDpi w14:val="96"/>
  <w15:docId w15:val="{73DBAE6E-5E71-4A44-AC1A-D06C1305B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uiPriority="9"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uiPriority="99"/>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10" w:qFormat="1"/>
    <w:lsdException w:name="Closing" w:locked="0"/>
    <w:lsdException w:name="Signature" w:locked="0"/>
    <w:lsdException w:name="Default Paragraph Font" w:locked="0"/>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uiPriority="11"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semiHidden="1" w:unhideWhenUsed="1"/>
    <w:lsdException w:name="HTML Sample" w:locked="0"/>
    <w:lsdException w:name="HTML Typewriter" w:locked="0"/>
    <w:lsdException w:name="HTML Variable" w:locked="0" w:semiHidden="1" w:unhideWhenUsed="1"/>
    <w:lsdException w:name="Normal Table" w:locked="0" w:semiHidden="1" w:unhideWhenUsed="1"/>
    <w:lsdException w:name="annotation subject" w:locked="0"/>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locked="0"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6C3CC9"/>
  </w:style>
  <w:style w:type="paragraph" w:styleId="Heading1">
    <w:name w:val="heading 1"/>
    <w:basedOn w:val="Normal"/>
    <w:next w:val="Normal"/>
    <w:link w:val="Heading1Char"/>
    <w:uiPriority w:val="9"/>
    <w:qFormat/>
    <w:rsid w:val="006C3CC9"/>
    <w:pPr>
      <w:keepNext/>
      <w:keepLines/>
      <w:spacing w:before="240" w:after="0"/>
      <w:outlineLvl w:val="0"/>
    </w:pPr>
    <w:rPr>
      <w:rFonts w:asciiTheme="majorHAnsi" w:eastAsiaTheme="majorEastAsia" w:hAnsiTheme="majorHAnsi"/>
      <w:color w:val="365F91" w:themeColor="accent1" w:themeShade="BF"/>
      <w:sz w:val="32"/>
      <w:szCs w:val="32"/>
    </w:rPr>
  </w:style>
  <w:style w:type="paragraph" w:styleId="Heading2">
    <w:name w:val="heading 2"/>
    <w:basedOn w:val="Normal"/>
    <w:next w:val="Normal"/>
    <w:link w:val="Heading2Char"/>
    <w:uiPriority w:val="9"/>
    <w:unhideWhenUsed/>
    <w:qFormat/>
    <w:rsid w:val="006C3CC9"/>
    <w:pPr>
      <w:keepNext/>
      <w:keepLines/>
      <w:spacing w:before="40" w:after="0"/>
      <w:outlineLvl w:val="1"/>
    </w:pPr>
    <w:rPr>
      <w:rFonts w:asciiTheme="majorHAnsi" w:eastAsiaTheme="majorEastAsia" w:hAnsiTheme="majorHAnsi"/>
      <w:color w:val="365F91" w:themeColor="accent1" w:themeShade="BF"/>
      <w:sz w:val="28"/>
      <w:szCs w:val="28"/>
    </w:rPr>
  </w:style>
  <w:style w:type="paragraph" w:styleId="Heading3">
    <w:name w:val="heading 3"/>
    <w:basedOn w:val="Normal"/>
    <w:next w:val="Normal"/>
    <w:link w:val="Heading3Char"/>
    <w:uiPriority w:val="9"/>
    <w:unhideWhenUsed/>
    <w:qFormat/>
    <w:rsid w:val="006C3CC9"/>
    <w:pPr>
      <w:keepNext/>
      <w:keepLines/>
      <w:spacing w:before="40" w:after="0"/>
      <w:outlineLvl w:val="2"/>
    </w:pPr>
    <w:rPr>
      <w:rFonts w:asciiTheme="majorHAnsi" w:eastAsiaTheme="majorEastAsia" w:hAnsiTheme="majorHAnsi"/>
      <w:color w:val="244061" w:themeColor="accent1" w:themeShade="80"/>
      <w:sz w:val="24"/>
      <w:szCs w:val="24"/>
    </w:rPr>
  </w:style>
  <w:style w:type="paragraph" w:styleId="Heading4">
    <w:name w:val="heading 4"/>
    <w:basedOn w:val="Normal"/>
    <w:next w:val="Normal"/>
    <w:link w:val="Heading4Char"/>
    <w:uiPriority w:val="9"/>
    <w:semiHidden/>
    <w:unhideWhenUsed/>
    <w:qFormat/>
    <w:rsid w:val="006C3CC9"/>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6C3CC9"/>
    <w:pPr>
      <w:keepNext/>
      <w:keepLines/>
      <w:spacing w:before="40" w:after="0"/>
      <w:outlineLvl w:val="4"/>
    </w:pPr>
    <w:rPr>
      <w:rFonts w:asciiTheme="majorHAnsi" w:eastAsiaTheme="majorEastAsia" w:hAnsiTheme="majorHAnsi"/>
      <w:color w:val="365F91" w:themeColor="accent1" w:themeShade="BF"/>
    </w:rPr>
  </w:style>
  <w:style w:type="paragraph" w:styleId="Heading6">
    <w:name w:val="heading 6"/>
    <w:basedOn w:val="Normal"/>
    <w:next w:val="Normal"/>
    <w:link w:val="Heading6Char"/>
    <w:uiPriority w:val="9"/>
    <w:semiHidden/>
    <w:unhideWhenUsed/>
    <w:qFormat/>
    <w:rsid w:val="006C3CC9"/>
    <w:pPr>
      <w:keepNext/>
      <w:keepLines/>
      <w:spacing w:before="40" w:after="0"/>
      <w:outlineLvl w:val="5"/>
    </w:pPr>
    <w:rPr>
      <w:rFonts w:asciiTheme="majorHAnsi" w:eastAsiaTheme="majorEastAsia" w:hAnsiTheme="majorHAnsi"/>
      <w:color w:val="244061" w:themeColor="accent1" w:themeShade="80"/>
    </w:rPr>
  </w:style>
  <w:style w:type="paragraph" w:styleId="Heading7">
    <w:name w:val="heading 7"/>
    <w:basedOn w:val="Normal"/>
    <w:next w:val="Normal"/>
    <w:link w:val="Heading7Char"/>
    <w:uiPriority w:val="9"/>
    <w:semiHidden/>
    <w:unhideWhenUsed/>
    <w:qFormat/>
    <w:rsid w:val="006C3CC9"/>
    <w:pPr>
      <w:keepNext/>
      <w:keepLines/>
      <w:spacing w:before="40" w:after="0"/>
      <w:outlineLvl w:val="6"/>
    </w:pPr>
    <w:rPr>
      <w:rFonts w:asciiTheme="majorHAnsi" w:eastAsiaTheme="majorEastAsia" w:hAnsiTheme="majorHAnsi"/>
      <w:i/>
      <w:iCs/>
      <w:color w:val="244061" w:themeColor="accent1" w:themeShade="80"/>
    </w:rPr>
  </w:style>
  <w:style w:type="paragraph" w:styleId="Heading8">
    <w:name w:val="heading 8"/>
    <w:basedOn w:val="Normal"/>
    <w:next w:val="Normal"/>
    <w:link w:val="Heading8Char"/>
    <w:uiPriority w:val="9"/>
    <w:semiHidden/>
    <w:unhideWhenUsed/>
    <w:qFormat/>
    <w:rsid w:val="006C3CC9"/>
    <w:pPr>
      <w:keepNext/>
      <w:keepLines/>
      <w:spacing w:before="40" w:after="0"/>
      <w:outlineLvl w:val="7"/>
    </w:pPr>
    <w:rPr>
      <w:rFonts w:asciiTheme="majorHAnsi" w:eastAsiaTheme="majorEastAsia" w:hAnsiTheme="majorHAnsi"/>
      <w:color w:val="262626" w:themeColor="text1" w:themeTint="D9"/>
      <w:sz w:val="21"/>
      <w:szCs w:val="21"/>
    </w:rPr>
  </w:style>
  <w:style w:type="paragraph" w:styleId="Heading9">
    <w:name w:val="heading 9"/>
    <w:basedOn w:val="Normal"/>
    <w:next w:val="Normal"/>
    <w:link w:val="Heading9Char"/>
    <w:uiPriority w:val="9"/>
    <w:semiHidden/>
    <w:unhideWhenUsed/>
    <w:qFormat/>
    <w:rsid w:val="006C3CC9"/>
    <w:pPr>
      <w:keepNext/>
      <w:keepLines/>
      <w:spacing w:before="40" w:after="0"/>
      <w:outlineLvl w:val="8"/>
    </w:pPr>
    <w:rPr>
      <w:rFonts w:asciiTheme="majorHAnsi" w:eastAsiaTheme="majorEastAsia" w:hAnsiTheme="majorHAns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C3CC9"/>
    <w:rPr>
      <w:rFonts w:asciiTheme="majorHAnsi" w:eastAsiaTheme="majorEastAsia" w:hAnsiTheme="majorHAnsi" w:cs="Times New Roman"/>
      <w:color w:val="365F91" w:themeColor="accent1" w:themeShade="BF"/>
      <w:sz w:val="32"/>
      <w:szCs w:val="32"/>
    </w:rPr>
  </w:style>
  <w:style w:type="character" w:customStyle="1" w:styleId="Heading2Char">
    <w:name w:val="Heading 2 Char"/>
    <w:basedOn w:val="DefaultParagraphFont"/>
    <w:link w:val="Heading2"/>
    <w:uiPriority w:val="9"/>
    <w:locked/>
    <w:rsid w:val="006C3CC9"/>
    <w:rPr>
      <w:rFonts w:asciiTheme="majorHAnsi" w:eastAsiaTheme="majorEastAsia" w:hAnsiTheme="majorHAnsi" w:cs="Times New Roman"/>
      <w:color w:val="365F91" w:themeColor="accent1" w:themeShade="BF"/>
      <w:sz w:val="28"/>
      <w:szCs w:val="28"/>
    </w:rPr>
  </w:style>
  <w:style w:type="character" w:customStyle="1" w:styleId="Heading3Char">
    <w:name w:val="Heading 3 Char"/>
    <w:basedOn w:val="DefaultParagraphFont"/>
    <w:link w:val="Heading3"/>
    <w:uiPriority w:val="9"/>
    <w:locked/>
    <w:rsid w:val="006C3CC9"/>
    <w:rPr>
      <w:rFonts w:asciiTheme="majorHAnsi" w:eastAsiaTheme="majorEastAsia" w:hAnsiTheme="majorHAnsi" w:cs="Times New Roman"/>
      <w:color w:val="244061" w:themeColor="accent1" w:themeShade="80"/>
      <w:sz w:val="24"/>
      <w:szCs w:val="24"/>
    </w:rPr>
  </w:style>
  <w:style w:type="character" w:customStyle="1" w:styleId="Heading4Char">
    <w:name w:val="Heading 4 Char"/>
    <w:basedOn w:val="DefaultParagraphFont"/>
    <w:link w:val="Heading4"/>
    <w:uiPriority w:val="9"/>
    <w:semiHidden/>
    <w:locked/>
    <w:rsid w:val="006C3CC9"/>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6C3CC9"/>
    <w:rPr>
      <w:rFonts w:asciiTheme="majorHAnsi" w:eastAsiaTheme="majorEastAsia" w:hAnsiTheme="majorHAnsi" w:cs="Times New Roman"/>
      <w:color w:val="365F91" w:themeColor="accent1" w:themeShade="BF"/>
    </w:rPr>
  </w:style>
  <w:style w:type="character" w:customStyle="1" w:styleId="Heading6Char">
    <w:name w:val="Heading 6 Char"/>
    <w:basedOn w:val="DefaultParagraphFont"/>
    <w:link w:val="Heading6"/>
    <w:uiPriority w:val="9"/>
    <w:semiHidden/>
    <w:locked/>
    <w:rsid w:val="006C3CC9"/>
    <w:rPr>
      <w:rFonts w:asciiTheme="majorHAnsi" w:eastAsiaTheme="majorEastAsia" w:hAnsiTheme="majorHAnsi" w:cs="Times New Roman"/>
      <w:color w:val="244061" w:themeColor="accent1" w:themeShade="80"/>
    </w:rPr>
  </w:style>
  <w:style w:type="character" w:customStyle="1" w:styleId="Heading7Char">
    <w:name w:val="Heading 7 Char"/>
    <w:basedOn w:val="DefaultParagraphFont"/>
    <w:link w:val="Heading7"/>
    <w:uiPriority w:val="9"/>
    <w:semiHidden/>
    <w:locked/>
    <w:rsid w:val="006C3CC9"/>
    <w:rPr>
      <w:rFonts w:asciiTheme="majorHAnsi" w:eastAsiaTheme="majorEastAsia" w:hAnsiTheme="majorHAnsi" w:cs="Times New Roman"/>
      <w:i/>
      <w:iCs/>
      <w:color w:val="244061" w:themeColor="accent1" w:themeShade="80"/>
    </w:rPr>
  </w:style>
  <w:style w:type="character" w:customStyle="1" w:styleId="Heading8Char">
    <w:name w:val="Heading 8 Char"/>
    <w:basedOn w:val="DefaultParagraphFont"/>
    <w:link w:val="Heading8"/>
    <w:uiPriority w:val="9"/>
    <w:semiHidden/>
    <w:locked/>
    <w:rsid w:val="006C3CC9"/>
    <w:rPr>
      <w:rFonts w:asciiTheme="majorHAnsi" w:eastAsiaTheme="majorEastAsia" w:hAnsiTheme="majorHAnsi" w:cs="Times New Roman"/>
      <w:color w:val="262626" w:themeColor="text1" w:themeTint="D9"/>
      <w:sz w:val="21"/>
      <w:szCs w:val="21"/>
    </w:rPr>
  </w:style>
  <w:style w:type="character" w:customStyle="1" w:styleId="Heading9Char">
    <w:name w:val="Heading 9 Char"/>
    <w:basedOn w:val="DefaultParagraphFont"/>
    <w:link w:val="Heading9"/>
    <w:uiPriority w:val="9"/>
    <w:semiHidden/>
    <w:locked/>
    <w:rsid w:val="006C3CC9"/>
    <w:rPr>
      <w:rFonts w:asciiTheme="majorHAnsi" w:eastAsiaTheme="majorEastAsia" w:hAnsiTheme="majorHAnsi" w:cs="Times New Roman"/>
      <w:i/>
      <w:iCs/>
      <w:color w:val="262626" w:themeColor="text1" w:themeTint="D9"/>
      <w:sz w:val="21"/>
      <w:szCs w:val="21"/>
    </w:rPr>
  </w:style>
  <w:style w:type="character" w:styleId="Hyperlink">
    <w:name w:val="Hyperlink"/>
    <w:basedOn w:val="DefaultParagraphFont"/>
    <w:uiPriority w:val="99"/>
    <w:rPr>
      <w:rFonts w:cs="Times New Roman"/>
      <w:color w:val="0000FF"/>
      <w:u w:val="single"/>
    </w:rPr>
  </w:style>
  <w:style w:type="paragraph" w:styleId="BodyText">
    <w:name w:val="Body Text"/>
    <w:basedOn w:val="Normal"/>
    <w:link w:val="BodyTextChar"/>
    <w:uiPriority w:val="99"/>
    <w:pPr>
      <w:jc w:val="both"/>
    </w:pPr>
    <w:rPr>
      <w:b/>
      <w:bCs/>
      <w:sz w:val="23"/>
      <w:szCs w:val="23"/>
      <w:lang w:val="en-US"/>
    </w:rPr>
  </w:style>
  <w:style w:type="character" w:customStyle="1" w:styleId="BodyTextChar">
    <w:name w:val="Body Text Char"/>
    <w:basedOn w:val="DefaultParagraphFont"/>
    <w:link w:val="BodyText"/>
    <w:uiPriority w:val="99"/>
    <w:semiHidden/>
    <w:locked/>
    <w:rPr>
      <w:rFonts w:cs="Times New Roman"/>
      <w:lang w:val="x-none" w:eastAsia="en-US"/>
    </w:rPr>
  </w:style>
  <w:style w:type="paragraph" w:styleId="Footer">
    <w:name w:val="footer"/>
    <w:basedOn w:val="Normal"/>
    <w:link w:val="FooterChar"/>
    <w:uiPriority w:val="99"/>
    <w:pPr>
      <w:tabs>
        <w:tab w:val="center" w:pos="4320"/>
        <w:tab w:val="right" w:pos="8640"/>
      </w:tabs>
    </w:pPr>
    <w:rPr>
      <w:sz w:val="24"/>
      <w:szCs w:val="24"/>
      <w:lang w:val="en-US"/>
    </w:rPr>
  </w:style>
  <w:style w:type="character" w:customStyle="1" w:styleId="FooterChar">
    <w:name w:val="Footer Char"/>
    <w:basedOn w:val="DefaultParagraphFont"/>
    <w:link w:val="Footer"/>
    <w:uiPriority w:val="99"/>
    <w:locked/>
    <w:rPr>
      <w:rFonts w:cs="Times New Roman"/>
      <w:lang w:val="x-none" w:eastAsia="en-US"/>
    </w:rPr>
  </w:style>
  <w:style w:type="paragraph" w:styleId="BodyText2">
    <w:name w:val="Body Text 2"/>
    <w:basedOn w:val="Normal"/>
    <w:link w:val="BodyText2Char"/>
    <w:uiPriority w:val="99"/>
    <w:rPr>
      <w:color w:val="000000"/>
    </w:rPr>
  </w:style>
  <w:style w:type="character" w:customStyle="1" w:styleId="BodyText2Char">
    <w:name w:val="Body Text 2 Char"/>
    <w:basedOn w:val="DefaultParagraphFont"/>
    <w:link w:val="BodyText2"/>
    <w:uiPriority w:val="99"/>
    <w:semiHidden/>
    <w:locked/>
    <w:rPr>
      <w:rFonts w:cs="Times New Roman"/>
      <w:lang w:val="x-none" w:eastAsia="en-US"/>
    </w:rPr>
  </w:style>
  <w:style w:type="paragraph" w:styleId="Caption">
    <w:name w:val="caption"/>
    <w:basedOn w:val="Normal"/>
    <w:next w:val="Normal"/>
    <w:uiPriority w:val="35"/>
    <w:unhideWhenUsed/>
    <w:qFormat/>
    <w:rsid w:val="006C3CC9"/>
    <w:pPr>
      <w:spacing w:after="200" w:line="240" w:lineRule="auto"/>
    </w:pPr>
    <w:rPr>
      <w:i/>
      <w:iCs/>
      <w:color w:val="1F497D" w:themeColor="text2"/>
      <w:sz w:val="18"/>
      <w:szCs w:val="18"/>
    </w:rPr>
  </w:style>
  <w:style w:type="paragraph" w:styleId="Header">
    <w:name w:val="header"/>
    <w:basedOn w:val="Normal"/>
    <w:link w:val="HeaderChar"/>
    <w:uiPriority w:val="99"/>
    <w:pPr>
      <w:tabs>
        <w:tab w:val="center" w:pos="4320"/>
        <w:tab w:val="right" w:pos="8640"/>
      </w:tabs>
    </w:pPr>
    <w:rPr>
      <w:lang w:val="en-US"/>
    </w:rPr>
  </w:style>
  <w:style w:type="character" w:customStyle="1" w:styleId="HeaderChar">
    <w:name w:val="Header Char"/>
    <w:basedOn w:val="DefaultParagraphFont"/>
    <w:link w:val="Header"/>
    <w:uiPriority w:val="99"/>
    <w:locked/>
    <w:rsid w:val="005F7182"/>
    <w:rPr>
      <w:rFonts w:cs="Times New Roman"/>
      <w:sz w:val="22"/>
      <w:szCs w:val="22"/>
      <w:lang w:val="en-US"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styleId="BodyText3">
    <w:name w:val="Body Text 3"/>
    <w:basedOn w:val="Normal"/>
    <w:link w:val="BodyText3Char"/>
    <w:uiPriority w:val="99"/>
    <w:pPr>
      <w:jc w:val="both"/>
    </w:pPr>
    <w:rPr>
      <w:sz w:val="23"/>
      <w:szCs w:val="23"/>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table" w:styleId="TableGrid">
    <w:name w:val="Table Grid"/>
    <w:basedOn w:val="TableNormal"/>
    <w:uiPriority w:val="59"/>
    <w:locked/>
    <w:rsid w:val="00BD6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7699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styleId="NormalWeb">
    <w:name w:val="Normal (Web)"/>
    <w:basedOn w:val="Normal"/>
    <w:uiPriority w:val="99"/>
    <w:rsid w:val="00402B19"/>
    <w:pPr>
      <w:spacing w:before="100" w:beforeAutospacing="1" w:after="100" w:afterAutospacing="1"/>
    </w:pPr>
    <w:rPr>
      <w:rFonts w:ascii="Arial Unicode MS" w:eastAsia="Arial Unicode MS" w:cs="Arial Unicode MS"/>
      <w:sz w:val="24"/>
      <w:szCs w:val="24"/>
      <w:lang w:val="en-US"/>
    </w:rPr>
  </w:style>
  <w:style w:type="paragraph" w:customStyle="1" w:styleId="DefaultParagraphFontParaChar">
    <w:name w:val="Default Paragraph Font Para Char"/>
    <w:basedOn w:val="Normal"/>
    <w:locked/>
    <w:rsid w:val="00AF6F45"/>
    <w:rPr>
      <w:rFonts w:ascii="Arial" w:eastAsia="Batang" w:hAnsi="Arial" w:cs="Arial"/>
    </w:rPr>
  </w:style>
  <w:style w:type="paragraph" w:customStyle="1" w:styleId="CharCharCharChar">
    <w:name w:val="Char Char Char Char"/>
    <w:basedOn w:val="Normal"/>
    <w:locked/>
    <w:rsid w:val="001F5909"/>
    <w:rPr>
      <w:rFonts w:ascii="Arial" w:hAnsi="Arial" w:cs="Arial"/>
    </w:rPr>
  </w:style>
  <w:style w:type="character" w:customStyle="1" w:styleId="EmailStyle29">
    <w:name w:val="EmailStyle29"/>
    <w:basedOn w:val="DefaultParagraphFont"/>
    <w:semiHidden/>
    <w:locked/>
    <w:rsid w:val="001F5909"/>
    <w:rPr>
      <w:rFonts w:ascii="Arial" w:hAnsi="Arial" w:cs="Arial"/>
      <w:color w:val="auto"/>
      <w:sz w:val="20"/>
      <w:szCs w:val="20"/>
    </w:rPr>
  </w:style>
  <w:style w:type="paragraph" w:styleId="Date">
    <w:name w:val="Date"/>
    <w:basedOn w:val="Normal"/>
    <w:next w:val="Normal"/>
    <w:link w:val="DateChar"/>
    <w:uiPriority w:val="99"/>
    <w:rsid w:val="0034656D"/>
  </w:style>
  <w:style w:type="character" w:customStyle="1" w:styleId="DateChar">
    <w:name w:val="Date Char"/>
    <w:basedOn w:val="DefaultParagraphFont"/>
    <w:link w:val="Date"/>
    <w:uiPriority w:val="99"/>
    <w:semiHidden/>
    <w:locked/>
    <w:rPr>
      <w:rFonts w:cs="Times New Roman"/>
      <w:lang w:val="x-none" w:eastAsia="en-US"/>
    </w:rPr>
  </w:style>
  <w:style w:type="character" w:customStyle="1" w:styleId="EmailStyle31">
    <w:name w:val="EmailStyle31"/>
    <w:basedOn w:val="DefaultParagraphFont"/>
    <w:semiHidden/>
    <w:locked/>
    <w:rsid w:val="00704F25"/>
    <w:rPr>
      <w:rFonts w:ascii="Arial" w:hAnsi="Arial" w:cs="Arial"/>
      <w:color w:val="auto"/>
      <w:sz w:val="20"/>
      <w:szCs w:val="20"/>
    </w:rPr>
  </w:style>
  <w:style w:type="character" w:customStyle="1" w:styleId="orangelink1">
    <w:name w:val="orangelink1"/>
    <w:basedOn w:val="DefaultParagraphFont"/>
    <w:locked/>
    <w:rsid w:val="00497549"/>
    <w:rPr>
      <w:rFonts w:ascii="Verdana" w:hAnsi="Verdana" w:cs="Times New Roman"/>
      <w:b/>
      <w:bCs/>
      <w:color w:val="F95910"/>
      <w:sz w:val="17"/>
      <w:szCs w:val="17"/>
    </w:rPr>
  </w:style>
  <w:style w:type="character" w:styleId="PlaceholderText">
    <w:name w:val="Placeholder Text"/>
    <w:basedOn w:val="DefaultParagraphFont"/>
    <w:uiPriority w:val="99"/>
    <w:semiHidden/>
    <w:rsid w:val="00CB6A68"/>
    <w:rPr>
      <w:rFonts w:cs="Times New Roman"/>
      <w:color w:val="808080"/>
    </w:rPr>
  </w:style>
  <w:style w:type="paragraph" w:styleId="ListParagraph">
    <w:name w:val="List Paragraph"/>
    <w:basedOn w:val="Normal"/>
    <w:uiPriority w:val="34"/>
    <w:qFormat/>
    <w:rsid w:val="00F740A3"/>
    <w:pPr>
      <w:ind w:left="720"/>
      <w:contextualSpacing/>
    </w:pPr>
  </w:style>
  <w:style w:type="paragraph" w:styleId="Title">
    <w:name w:val="Title"/>
    <w:basedOn w:val="Normal"/>
    <w:next w:val="Normal"/>
    <w:link w:val="TitleChar"/>
    <w:uiPriority w:val="10"/>
    <w:qFormat/>
    <w:rsid w:val="006C3CC9"/>
    <w:pPr>
      <w:spacing w:after="0" w:line="240" w:lineRule="auto"/>
      <w:contextualSpacing/>
    </w:pPr>
    <w:rPr>
      <w:rFonts w:asciiTheme="majorHAnsi" w:eastAsiaTheme="majorEastAsia" w:hAnsiTheme="majorHAnsi"/>
      <w:spacing w:val="-10"/>
      <w:sz w:val="56"/>
      <w:szCs w:val="56"/>
    </w:rPr>
  </w:style>
  <w:style w:type="character" w:customStyle="1" w:styleId="TitleChar">
    <w:name w:val="Title Char"/>
    <w:basedOn w:val="DefaultParagraphFont"/>
    <w:link w:val="Title"/>
    <w:uiPriority w:val="10"/>
    <w:locked/>
    <w:rsid w:val="006C3CC9"/>
    <w:rPr>
      <w:rFonts w:asciiTheme="majorHAnsi" w:eastAsiaTheme="majorEastAsia" w:hAnsiTheme="majorHAnsi" w:cs="Times New Roman"/>
      <w:spacing w:val="-10"/>
      <w:sz w:val="56"/>
      <w:szCs w:val="56"/>
    </w:rPr>
  </w:style>
  <w:style w:type="paragraph" w:styleId="Subtitle">
    <w:name w:val="Subtitle"/>
    <w:basedOn w:val="Normal"/>
    <w:next w:val="Normal"/>
    <w:link w:val="SubtitleChar"/>
    <w:uiPriority w:val="11"/>
    <w:qFormat/>
    <w:rsid w:val="006C3CC9"/>
    <w:pPr>
      <w:numPr>
        <w:ilvl w:val="1"/>
      </w:numPr>
    </w:pPr>
    <w:rPr>
      <w:color w:val="5A5A5A" w:themeColor="text1" w:themeTint="A5"/>
      <w:spacing w:val="15"/>
    </w:rPr>
  </w:style>
  <w:style w:type="character" w:customStyle="1" w:styleId="SubtitleChar">
    <w:name w:val="Subtitle Char"/>
    <w:basedOn w:val="DefaultParagraphFont"/>
    <w:link w:val="Subtitle"/>
    <w:uiPriority w:val="11"/>
    <w:locked/>
    <w:rsid w:val="006C3CC9"/>
    <w:rPr>
      <w:rFonts w:cs="Times New Roman"/>
      <w:color w:val="5A5A5A" w:themeColor="text1" w:themeTint="A5"/>
      <w:spacing w:val="15"/>
    </w:rPr>
  </w:style>
  <w:style w:type="character" w:styleId="Strong">
    <w:name w:val="Strong"/>
    <w:basedOn w:val="DefaultParagraphFont"/>
    <w:uiPriority w:val="22"/>
    <w:qFormat/>
    <w:rsid w:val="006C3CC9"/>
    <w:rPr>
      <w:rFonts w:cs="Times New Roman"/>
      <w:b/>
      <w:bCs/>
      <w:color w:val="auto"/>
    </w:rPr>
  </w:style>
  <w:style w:type="character" w:styleId="Emphasis">
    <w:name w:val="Emphasis"/>
    <w:basedOn w:val="DefaultParagraphFont"/>
    <w:uiPriority w:val="20"/>
    <w:qFormat/>
    <w:rsid w:val="006C3CC9"/>
    <w:rPr>
      <w:rFonts w:cs="Times New Roman"/>
      <w:i/>
      <w:iCs/>
      <w:color w:val="auto"/>
    </w:rPr>
  </w:style>
  <w:style w:type="paragraph" w:styleId="NoSpacing">
    <w:name w:val="No Spacing"/>
    <w:uiPriority w:val="1"/>
    <w:qFormat/>
    <w:rsid w:val="006C3CC9"/>
    <w:pPr>
      <w:spacing w:after="0" w:line="240" w:lineRule="auto"/>
    </w:pPr>
  </w:style>
  <w:style w:type="paragraph" w:styleId="Quote">
    <w:name w:val="Quote"/>
    <w:basedOn w:val="Normal"/>
    <w:next w:val="Normal"/>
    <w:link w:val="QuoteChar"/>
    <w:uiPriority w:val="29"/>
    <w:qFormat/>
    <w:rsid w:val="006C3CC9"/>
    <w:pPr>
      <w:spacing w:before="200"/>
      <w:ind w:left="864" w:right="864"/>
    </w:pPr>
    <w:rPr>
      <w:i/>
      <w:iCs/>
      <w:color w:val="404040" w:themeColor="text1" w:themeTint="BF"/>
    </w:rPr>
  </w:style>
  <w:style w:type="character" w:customStyle="1" w:styleId="QuoteChar">
    <w:name w:val="Quote Char"/>
    <w:basedOn w:val="DefaultParagraphFont"/>
    <w:link w:val="Quote"/>
    <w:uiPriority w:val="29"/>
    <w:locked/>
    <w:rsid w:val="006C3CC9"/>
    <w:rPr>
      <w:rFonts w:cs="Times New Roman"/>
      <w:i/>
      <w:iCs/>
      <w:color w:val="404040" w:themeColor="text1" w:themeTint="BF"/>
    </w:rPr>
  </w:style>
  <w:style w:type="paragraph" w:styleId="IntenseQuote">
    <w:name w:val="Intense Quote"/>
    <w:basedOn w:val="Normal"/>
    <w:next w:val="Normal"/>
    <w:link w:val="IntenseQuoteChar"/>
    <w:uiPriority w:val="30"/>
    <w:qFormat/>
    <w:rsid w:val="006C3CC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locked/>
    <w:rsid w:val="006C3CC9"/>
    <w:rPr>
      <w:rFonts w:cs="Times New Roman"/>
      <w:i/>
      <w:iCs/>
      <w:color w:val="4F81BD" w:themeColor="accent1"/>
    </w:rPr>
  </w:style>
  <w:style w:type="character" w:styleId="SubtleEmphasis">
    <w:name w:val="Subtle Emphasis"/>
    <w:basedOn w:val="DefaultParagraphFont"/>
    <w:uiPriority w:val="19"/>
    <w:qFormat/>
    <w:rsid w:val="006C3CC9"/>
    <w:rPr>
      <w:rFonts w:cs="Times New Roman"/>
      <w:i/>
      <w:iCs/>
      <w:color w:val="404040" w:themeColor="text1" w:themeTint="BF"/>
    </w:rPr>
  </w:style>
  <w:style w:type="character" w:styleId="IntenseEmphasis">
    <w:name w:val="Intense Emphasis"/>
    <w:basedOn w:val="DefaultParagraphFont"/>
    <w:uiPriority w:val="21"/>
    <w:qFormat/>
    <w:rsid w:val="006C3CC9"/>
    <w:rPr>
      <w:rFonts w:cs="Times New Roman"/>
      <w:i/>
      <w:iCs/>
      <w:color w:val="4F81BD" w:themeColor="accent1"/>
    </w:rPr>
  </w:style>
  <w:style w:type="character" w:styleId="SubtleReference">
    <w:name w:val="Subtle Reference"/>
    <w:basedOn w:val="DefaultParagraphFont"/>
    <w:uiPriority w:val="31"/>
    <w:qFormat/>
    <w:rsid w:val="006C3CC9"/>
    <w:rPr>
      <w:rFonts w:cs="Times New Roman"/>
      <w:smallCaps/>
      <w:color w:val="404040" w:themeColor="text1" w:themeTint="BF"/>
    </w:rPr>
  </w:style>
  <w:style w:type="character" w:styleId="IntenseReference">
    <w:name w:val="Intense Reference"/>
    <w:basedOn w:val="DefaultParagraphFont"/>
    <w:uiPriority w:val="32"/>
    <w:qFormat/>
    <w:rsid w:val="006C3CC9"/>
    <w:rPr>
      <w:rFonts w:cs="Times New Roman"/>
      <w:b/>
      <w:bCs/>
      <w:smallCaps/>
      <w:color w:val="4F81BD" w:themeColor="accent1"/>
      <w:spacing w:val="5"/>
    </w:rPr>
  </w:style>
  <w:style w:type="character" w:styleId="BookTitle">
    <w:name w:val="Book Title"/>
    <w:basedOn w:val="DefaultParagraphFont"/>
    <w:uiPriority w:val="33"/>
    <w:qFormat/>
    <w:rsid w:val="006C3CC9"/>
    <w:rPr>
      <w:rFonts w:cs="Times New Roman"/>
      <w:b/>
      <w:bCs/>
      <w:i/>
      <w:iCs/>
      <w:spacing w:val="5"/>
    </w:rPr>
  </w:style>
  <w:style w:type="paragraph" w:styleId="TOCHeading">
    <w:name w:val="TOC Heading"/>
    <w:basedOn w:val="Heading1"/>
    <w:next w:val="Normal"/>
    <w:uiPriority w:val="39"/>
    <w:semiHidden/>
    <w:unhideWhenUsed/>
    <w:qFormat/>
    <w:rsid w:val="006C3CC9"/>
    <w:pPr>
      <w:outlineLvl w:val="9"/>
    </w:pPr>
  </w:style>
  <w:style w:type="table" w:styleId="GridTable4-Accent1">
    <w:name w:val="Grid Table 4 Accent 1"/>
    <w:basedOn w:val="TableNormal"/>
    <w:uiPriority w:val="49"/>
    <w:locked/>
    <w:rsid w:val="00E3170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styleId="TableGridLight">
    <w:name w:val="Grid Table Light"/>
    <w:basedOn w:val="TableNormal"/>
    <w:uiPriority w:val="40"/>
    <w:locked/>
    <w:rsid w:val="00E317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1">
    <w:name w:val="Grid Table 6 Colorful Accent 1"/>
    <w:basedOn w:val="TableNormal"/>
    <w:uiPriority w:val="51"/>
    <w:locked/>
    <w:rsid w:val="00E317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styleId="GridTable1Light-Accent1">
    <w:name w:val="Grid Table 1 Light Accent 1"/>
    <w:basedOn w:val="TableNormal"/>
    <w:uiPriority w:val="46"/>
    <w:locked/>
    <w:rsid w:val="00E3170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1Light-Accent11">
    <w:name w:val="Grid Table 1 Light - Accent 11"/>
    <w:basedOn w:val="TableNormal"/>
    <w:next w:val="GridTable1Light-Accent1"/>
    <w:uiPriority w:val="46"/>
    <w:locked/>
    <w:rsid w:val="00CF062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character" w:styleId="CommentReference">
    <w:name w:val="annotation reference"/>
    <w:basedOn w:val="DefaultParagraphFont"/>
    <w:rsid w:val="005D4AC8"/>
    <w:rPr>
      <w:sz w:val="16"/>
      <w:szCs w:val="16"/>
    </w:rPr>
  </w:style>
  <w:style w:type="paragraph" w:styleId="CommentText">
    <w:name w:val="annotation text"/>
    <w:basedOn w:val="Normal"/>
    <w:link w:val="CommentTextChar"/>
    <w:rsid w:val="005D4AC8"/>
    <w:pPr>
      <w:spacing w:line="240" w:lineRule="auto"/>
    </w:pPr>
    <w:rPr>
      <w:sz w:val="20"/>
      <w:szCs w:val="20"/>
    </w:rPr>
  </w:style>
  <w:style w:type="character" w:customStyle="1" w:styleId="CommentTextChar">
    <w:name w:val="Comment Text Char"/>
    <w:basedOn w:val="DefaultParagraphFont"/>
    <w:link w:val="CommentText"/>
    <w:rsid w:val="005D4AC8"/>
    <w:rPr>
      <w:sz w:val="20"/>
      <w:szCs w:val="20"/>
    </w:rPr>
  </w:style>
  <w:style w:type="paragraph" w:styleId="CommentSubject">
    <w:name w:val="annotation subject"/>
    <w:basedOn w:val="CommentText"/>
    <w:next w:val="CommentText"/>
    <w:link w:val="CommentSubjectChar"/>
    <w:rsid w:val="005D4AC8"/>
    <w:rPr>
      <w:b/>
      <w:bCs/>
    </w:rPr>
  </w:style>
  <w:style w:type="character" w:customStyle="1" w:styleId="CommentSubjectChar">
    <w:name w:val="Comment Subject Char"/>
    <w:basedOn w:val="CommentTextChar"/>
    <w:link w:val="CommentSubject"/>
    <w:rsid w:val="005D4AC8"/>
    <w:rPr>
      <w:b/>
      <w:bCs/>
      <w:sz w:val="20"/>
      <w:szCs w:val="20"/>
    </w:rPr>
  </w:style>
  <w:style w:type="character" w:styleId="UnresolvedMention">
    <w:name w:val="Unresolved Mention"/>
    <w:basedOn w:val="DefaultParagraphFont"/>
    <w:uiPriority w:val="99"/>
    <w:semiHidden/>
    <w:unhideWhenUsed/>
    <w:rsid w:val="0081421F"/>
    <w:rPr>
      <w:color w:val="605E5C"/>
      <w:shd w:val="clear" w:color="auto" w:fill="E1DFDD"/>
    </w:rPr>
  </w:style>
  <w:style w:type="table" w:customStyle="1" w:styleId="GridTable1Light-Accent12">
    <w:name w:val="Grid Table 1 Light - Accent 12"/>
    <w:basedOn w:val="TableNormal"/>
    <w:next w:val="GridTable1Light-Accent1"/>
    <w:uiPriority w:val="46"/>
    <w:locked/>
    <w:rsid w:val="00E046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1Light-Accent111">
    <w:name w:val="Grid Table 1 Light - Accent 111"/>
    <w:basedOn w:val="TableNormal"/>
    <w:next w:val="GridTable1Light-Accent1"/>
    <w:uiPriority w:val="46"/>
    <w:locked/>
    <w:rsid w:val="00E046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45809">
      <w:bodyDiv w:val="1"/>
      <w:marLeft w:val="0"/>
      <w:marRight w:val="0"/>
      <w:marTop w:val="0"/>
      <w:marBottom w:val="0"/>
      <w:divBdr>
        <w:top w:val="none" w:sz="0" w:space="0" w:color="auto"/>
        <w:left w:val="none" w:sz="0" w:space="0" w:color="auto"/>
        <w:bottom w:val="none" w:sz="0" w:space="0" w:color="auto"/>
        <w:right w:val="none" w:sz="0" w:space="0" w:color="auto"/>
      </w:divBdr>
    </w:div>
    <w:div w:id="541408776">
      <w:marLeft w:val="0"/>
      <w:marRight w:val="0"/>
      <w:marTop w:val="0"/>
      <w:marBottom w:val="0"/>
      <w:divBdr>
        <w:top w:val="none" w:sz="0" w:space="0" w:color="auto"/>
        <w:left w:val="none" w:sz="0" w:space="0" w:color="auto"/>
        <w:bottom w:val="none" w:sz="0" w:space="0" w:color="auto"/>
        <w:right w:val="none" w:sz="0" w:space="0" w:color="auto"/>
      </w:divBdr>
      <w:divsChild>
        <w:div w:id="541408774">
          <w:marLeft w:val="0"/>
          <w:marRight w:val="0"/>
          <w:marTop w:val="0"/>
          <w:marBottom w:val="0"/>
          <w:divBdr>
            <w:top w:val="none" w:sz="0" w:space="0" w:color="auto"/>
            <w:left w:val="none" w:sz="0" w:space="0" w:color="auto"/>
            <w:bottom w:val="none" w:sz="0" w:space="0" w:color="auto"/>
            <w:right w:val="none" w:sz="0" w:space="0" w:color="auto"/>
          </w:divBdr>
          <w:divsChild>
            <w:div w:id="541408787">
              <w:marLeft w:val="0"/>
              <w:marRight w:val="0"/>
              <w:marTop w:val="0"/>
              <w:marBottom w:val="0"/>
              <w:divBdr>
                <w:top w:val="none" w:sz="0" w:space="0" w:color="auto"/>
                <w:left w:val="none" w:sz="0" w:space="0" w:color="auto"/>
                <w:bottom w:val="none" w:sz="0" w:space="0" w:color="auto"/>
                <w:right w:val="none" w:sz="0" w:space="0" w:color="auto"/>
              </w:divBdr>
              <w:divsChild>
                <w:div w:id="541408777">
                  <w:marLeft w:val="0"/>
                  <w:marRight w:val="0"/>
                  <w:marTop w:val="0"/>
                  <w:marBottom w:val="0"/>
                  <w:divBdr>
                    <w:top w:val="none" w:sz="0" w:space="0" w:color="auto"/>
                    <w:left w:val="none" w:sz="0" w:space="0" w:color="auto"/>
                    <w:bottom w:val="none" w:sz="0" w:space="0" w:color="auto"/>
                    <w:right w:val="none" w:sz="0" w:space="0" w:color="auto"/>
                  </w:divBdr>
                  <w:divsChild>
                    <w:div w:id="541408775">
                      <w:marLeft w:val="0"/>
                      <w:marRight w:val="0"/>
                      <w:marTop w:val="0"/>
                      <w:marBottom w:val="0"/>
                      <w:divBdr>
                        <w:top w:val="none" w:sz="0" w:space="0" w:color="auto"/>
                        <w:left w:val="none" w:sz="0" w:space="0" w:color="auto"/>
                        <w:bottom w:val="none" w:sz="0" w:space="0" w:color="auto"/>
                        <w:right w:val="none" w:sz="0" w:space="0" w:color="auto"/>
                      </w:divBdr>
                      <w:divsChild>
                        <w:div w:id="54140878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8779">
      <w:marLeft w:val="0"/>
      <w:marRight w:val="0"/>
      <w:marTop w:val="0"/>
      <w:marBottom w:val="0"/>
      <w:divBdr>
        <w:top w:val="none" w:sz="0" w:space="0" w:color="auto"/>
        <w:left w:val="none" w:sz="0" w:space="0" w:color="auto"/>
        <w:bottom w:val="none" w:sz="0" w:space="0" w:color="auto"/>
        <w:right w:val="none" w:sz="0" w:space="0" w:color="auto"/>
      </w:divBdr>
      <w:divsChild>
        <w:div w:id="541408780">
          <w:marLeft w:val="0"/>
          <w:marRight w:val="0"/>
          <w:marTop w:val="0"/>
          <w:marBottom w:val="0"/>
          <w:divBdr>
            <w:top w:val="none" w:sz="0" w:space="0" w:color="auto"/>
            <w:left w:val="none" w:sz="0" w:space="0" w:color="auto"/>
            <w:bottom w:val="none" w:sz="0" w:space="0" w:color="auto"/>
            <w:right w:val="none" w:sz="0" w:space="0" w:color="auto"/>
          </w:divBdr>
          <w:divsChild>
            <w:div w:id="541408778">
              <w:marLeft w:val="0"/>
              <w:marRight w:val="0"/>
              <w:marTop w:val="0"/>
              <w:marBottom w:val="0"/>
              <w:divBdr>
                <w:top w:val="none" w:sz="0" w:space="0" w:color="auto"/>
                <w:left w:val="none" w:sz="0" w:space="0" w:color="auto"/>
                <w:bottom w:val="none" w:sz="0" w:space="0" w:color="auto"/>
                <w:right w:val="none" w:sz="0" w:space="0" w:color="auto"/>
              </w:divBdr>
              <w:divsChild>
                <w:div w:id="541408785">
                  <w:marLeft w:val="0"/>
                  <w:marRight w:val="0"/>
                  <w:marTop w:val="0"/>
                  <w:marBottom w:val="0"/>
                  <w:divBdr>
                    <w:top w:val="none" w:sz="0" w:space="0" w:color="auto"/>
                    <w:left w:val="none" w:sz="0" w:space="0" w:color="auto"/>
                    <w:bottom w:val="none" w:sz="0" w:space="0" w:color="auto"/>
                    <w:right w:val="none" w:sz="0" w:space="0" w:color="auto"/>
                  </w:divBdr>
                  <w:divsChild>
                    <w:div w:id="541408782">
                      <w:marLeft w:val="0"/>
                      <w:marRight w:val="0"/>
                      <w:marTop w:val="0"/>
                      <w:marBottom w:val="0"/>
                      <w:divBdr>
                        <w:top w:val="none" w:sz="0" w:space="0" w:color="auto"/>
                        <w:left w:val="none" w:sz="0" w:space="0" w:color="auto"/>
                        <w:bottom w:val="none" w:sz="0" w:space="0" w:color="auto"/>
                        <w:right w:val="none" w:sz="0" w:space="0" w:color="auto"/>
                      </w:divBdr>
                      <w:divsChild>
                        <w:div w:id="54140878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8784">
      <w:marLeft w:val="0"/>
      <w:marRight w:val="0"/>
      <w:marTop w:val="0"/>
      <w:marBottom w:val="0"/>
      <w:divBdr>
        <w:top w:val="none" w:sz="0" w:space="0" w:color="auto"/>
        <w:left w:val="none" w:sz="0" w:space="0" w:color="auto"/>
        <w:bottom w:val="none" w:sz="0" w:space="0" w:color="auto"/>
        <w:right w:val="none" w:sz="0" w:space="0" w:color="auto"/>
      </w:divBdr>
      <w:divsChild>
        <w:div w:id="541408783">
          <w:marLeft w:val="0"/>
          <w:marRight w:val="0"/>
          <w:marTop w:val="0"/>
          <w:marBottom w:val="0"/>
          <w:divBdr>
            <w:top w:val="none" w:sz="0" w:space="0" w:color="auto"/>
            <w:left w:val="none" w:sz="0" w:space="0" w:color="auto"/>
            <w:bottom w:val="none" w:sz="0" w:space="0" w:color="auto"/>
            <w:right w:val="none" w:sz="0" w:space="0" w:color="auto"/>
          </w:divBdr>
        </w:div>
      </w:divsChild>
    </w:div>
    <w:div w:id="1160123782">
      <w:bodyDiv w:val="1"/>
      <w:marLeft w:val="0"/>
      <w:marRight w:val="0"/>
      <w:marTop w:val="0"/>
      <w:marBottom w:val="0"/>
      <w:divBdr>
        <w:top w:val="none" w:sz="0" w:space="0" w:color="auto"/>
        <w:left w:val="none" w:sz="0" w:space="0" w:color="auto"/>
        <w:bottom w:val="none" w:sz="0" w:space="0" w:color="auto"/>
        <w:right w:val="none" w:sz="0" w:space="0" w:color="auto"/>
      </w:divBdr>
    </w:div>
    <w:div w:id="139461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org.au/supporting-science/awards-and-opportunities/lindau-nobel-laureate-meeting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au@science.org.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ndau@science.org.au" TargetMode="External"/><Relationship Id="rId4" Type="http://schemas.openxmlformats.org/officeDocument/2006/relationships/settings" Target="settings.xml"/><Relationship Id="rId9" Type="http://schemas.openxmlformats.org/officeDocument/2006/relationships/hyperlink" Target="mailto:lindau@science.org.a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aas-file\Shared-Data\International%20(R)\internat\Lindau%20Nobel%20Laureates%20meeting\2021\Selection\Application\71%20Lindau%20application%20form%202022%20-%20vFinal%20202108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3B800-1CEF-4223-AE7E-52542191D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 Lindau application form 2022 - vFinal 20210816</Template>
  <TotalTime>2</TotalTime>
  <Pages>6</Pages>
  <Words>1060</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Academy of Science </dc:creator>
  <cp:keywords/>
  <dc:description/>
  <cp:lastModifiedBy>Australian Academy of Science </cp:lastModifiedBy>
  <cp:revision>1</cp:revision>
  <cp:lastPrinted>2021-08-11T01:54:00Z</cp:lastPrinted>
  <dcterms:created xsi:type="dcterms:W3CDTF">2021-08-16T00:50:00Z</dcterms:created>
  <dcterms:modified xsi:type="dcterms:W3CDTF">2021-08-16T00:52:00Z</dcterms:modified>
</cp:coreProperties>
</file>